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5C5AA" w14:textId="448B948C" w:rsidR="00F635E4" w:rsidRDefault="00365196"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1C5B9A78" wp14:editId="4BAF307E">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789E5B1F" wp14:editId="0F44FDA8">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628069"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5D3586AB"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lastRenderedPageBreak/>
        <w:t>Hosea 1 Teaching Points and Bible Study Questions</w:t>
      </w:r>
    </w:p>
    <w:p w14:paraId="697C33B9" w14:textId="70FD386B"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God's Unfailing Love</w:t>
      </w:r>
    </w:p>
    <w:p w14:paraId="5CD925B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the book of Hosea, we see a vivid portrayal of God's unwavering love for His people, even when they stray. Hosea's marriage to Gomer symbolizes God's relationship with Israel, demonstrating that His love is steadfast and enduring. As Hosea 1:2 states, "Go, take for yourself a wife of prostitution and children of unfaithfulness, because the land is committing blatant acts of prostitution by forsaking the LORD." This teaches us that no matter how far we wander, God's love remains constant, calling us back to Him.</w:t>
      </w:r>
    </w:p>
    <w:p w14:paraId="11897BD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God's unfailing love in challenging relationships today, similar to Hosea's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Hosea's family as a symbol of His love and commitment?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Hosea about maintaining love and faithfulness despite rejection or betrayal? </w:t>
      </w:r>
    </w:p>
    <w:p w14:paraId="6261633D"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Unfaithfulness</w:t>
      </w:r>
    </w:p>
    <w:p w14:paraId="4D28FD7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Hosea's story is a powerful reminder that our actions have consequences. Just as Israel faced repercussions for their unfaithfulness, we too must be mindful of the paths we choose. Hosea 1:4 warns, "Call him Jezreel, because soon I will bring the bloodshed of Jezreel upon the house of Jehu." This serves as a cautionary tale that turning away from God leads to inevitable consequences, urging us to remain faithful.</w:t>
      </w:r>
    </w:p>
    <w:p w14:paraId="3890A40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the consequences of unfaithfulness in Hosea 1 guide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Hosea's family as a symbol for unfaithfulness, and how does it apply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faithfulness in areas of your life where you've strayed? </w:t>
      </w:r>
    </w:p>
    <w:p w14:paraId="312FB4DC"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4475FC"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7FE43FFB" w14:textId="77777777" w:rsidR="00617C38" w:rsidRDefault="00617C38" w:rsidP="00617C38">
      <w:pPr>
        <w:spacing w:line="247" w:lineRule="auto"/>
        <w:rPr>
          <w:rFonts w:eastAsia="Times New Roman"/>
          <w:b/>
          <w:bCs/>
          <w:kern w:val="0"/>
          <w:sz w:val="21"/>
          <w:szCs w:val="21"/>
        </w:rPr>
      </w:pPr>
    </w:p>
    <w:p w14:paraId="1FF2A785" w14:textId="026F38D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Power of Redemption</w:t>
      </w:r>
    </w:p>
    <w:p w14:paraId="3B116B8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the grim circumstances, Hosea's narrative is ultimately one of redemption. God's promise to restore Israel is a testament to His grace and mercy. Hosea 1:10 offers hope: "Yet the number of the Israelites will be like the sand of the sea, which cannot be measured or counted." This illustrates that no matter how dire our situation, God is always ready to redeem and restore us.</w:t>
      </w:r>
    </w:p>
    <w:p w14:paraId="2656646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Hosea's story inspire you to seek redemption in strained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forgiveness from God's actions in Hosea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redemption motivate you to change your current behavior? </w:t>
      </w:r>
    </w:p>
    <w:p w14:paraId="5B564E6E"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190BC6B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Hosea's obedience to God's difficult command highlights the importance of following God's will, even when it seems challenging. His willingness to marry Gomer, despite her unfaithfulness, shows that obedience to God is paramount. Hosea 1:3 states, "So he went and married Gomer daughter of </w:t>
      </w:r>
      <w:proofErr w:type="spellStart"/>
      <w:r w:rsidRPr="00F6333B">
        <w:rPr>
          <w:rFonts w:eastAsia="Times New Roman"/>
          <w:kern w:val="0"/>
          <w:sz w:val="21"/>
          <w:szCs w:val="21"/>
        </w:rPr>
        <w:t>Diblaim</w:t>
      </w:r>
      <w:proofErr w:type="spellEnd"/>
      <w:r w:rsidRPr="00F6333B">
        <w:rPr>
          <w:rFonts w:eastAsia="Times New Roman"/>
          <w:kern w:val="0"/>
          <w:sz w:val="21"/>
          <w:szCs w:val="21"/>
        </w:rPr>
        <w:t>, and she conceived and bore him a son." This encourages us to trust in God's plan, knowing that His ways are higher than ours.</w:t>
      </w:r>
    </w:p>
    <w:p w14:paraId="73D29AB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Hosea's obedience to God's challenging commands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even when His instructions seem difficult or unclear?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Hosea's example about trusting God's plan despite personal discomfort or uncertainty? </w:t>
      </w:r>
    </w:p>
    <w:p w14:paraId="6DE9DA30"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9252E8"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4FA18220" w14:textId="77777777" w:rsidR="00617C38" w:rsidRDefault="00617C38" w:rsidP="00617C38">
      <w:pPr>
        <w:spacing w:line="247" w:lineRule="auto"/>
        <w:rPr>
          <w:rFonts w:eastAsia="Times New Roman"/>
          <w:b/>
          <w:bCs/>
          <w:kern w:val="0"/>
          <w:sz w:val="21"/>
          <w:szCs w:val="21"/>
        </w:rPr>
      </w:pPr>
    </w:p>
    <w:p w14:paraId="71864894" w14:textId="7C832EA6"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Call to Repentance</w:t>
      </w:r>
    </w:p>
    <w:p w14:paraId="479B376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Hosea's message is a clarion call to repentance. The book urges us to turn away from sin and return to God with sincere hearts. Hosea 1:6 says, "Call her Lo-</w:t>
      </w:r>
      <w:proofErr w:type="spellStart"/>
      <w:r w:rsidRPr="00F6333B">
        <w:rPr>
          <w:rFonts w:eastAsia="Times New Roman"/>
          <w:kern w:val="0"/>
          <w:sz w:val="21"/>
          <w:szCs w:val="21"/>
        </w:rPr>
        <w:t>Ruhamah</w:t>
      </w:r>
      <w:proofErr w:type="spellEnd"/>
      <w:r w:rsidRPr="00F6333B">
        <w:rPr>
          <w:rFonts w:eastAsia="Times New Roman"/>
          <w:kern w:val="0"/>
          <w:sz w:val="21"/>
          <w:szCs w:val="21"/>
        </w:rPr>
        <w:t>, for I will no longer have compassion on the house of Israel, that I should ever forgive them." This serves as a reminder that repentance is essential for receiving God's forgiveness and compassion.</w:t>
      </w:r>
    </w:p>
    <w:p w14:paraId="2C43FC79" w14:textId="47397045" w:rsidR="00617C38" w:rsidRDefault="00617C38" w:rsidP="00617C38">
      <w:pPr>
        <w:spacing w:line="247" w:lineRule="auto"/>
      </w:pPr>
      <w:r w:rsidRPr="00F6333B">
        <w:rPr>
          <w:rFonts w:eastAsia="Times New Roman"/>
          <w:kern w:val="0"/>
          <w:sz w:val="21"/>
          <w:szCs w:val="21"/>
        </w:rPr>
        <w:t>1. How can Hosea's call to repentance inspire you to address personal areas needing change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Hosea's family as a symbol for repentance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actively respond to God's call for repentance in your life?</w:t>
      </w:r>
    </w:p>
    <w:p w14:paraId="79154112" w14:textId="60760FAB"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w:t>
      </w:r>
    </w:p>
    <w:p w14:paraId="3F6E409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Throughout Hosea, we see God's sovereignty at work. He is in control of all things, orchestrating events according to His divine purpose. Hosea 1:7 reassures us, "Yet I will have compassion on the house of Judah, and I will deliver them—not by bow or sword or war, not by horses and cavalry, but by the LORD their God." This reminds us to trust in God's sovereignty, knowing that He holds the world in His hands.</w:t>
      </w:r>
    </w:p>
    <w:p w14:paraId="03B157E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God's sovereignty in Hosea 1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is crucial in understanding His actions in Hosea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plan from His sovereign decisions in Hosea 1? </w:t>
      </w:r>
    </w:p>
    <w:p w14:paraId="4617E661"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2721D8"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6C64A3F0" w14:textId="77777777" w:rsidR="00617C38" w:rsidRDefault="00617C38" w:rsidP="00617C38">
      <w:pPr>
        <w:spacing w:line="247" w:lineRule="auto"/>
        <w:rPr>
          <w:rFonts w:eastAsia="Times New Roman"/>
          <w:b/>
          <w:bCs/>
          <w:kern w:val="0"/>
          <w:sz w:val="21"/>
          <w:szCs w:val="21"/>
        </w:rPr>
      </w:pPr>
    </w:p>
    <w:p w14:paraId="4585C103" w14:textId="5A4A3874"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Role of Prophets</w:t>
      </w:r>
    </w:p>
    <w:p w14:paraId="374A5B3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Hosea's life underscores the vital role of prophets in conveying God's message to His people. Prophets are chosen to speak truth and guide us back to righteousness. Hosea 1:1 introduces the prophet's mission: "The word of the LORD that came to Hosea son of </w:t>
      </w:r>
      <w:proofErr w:type="spellStart"/>
      <w:r w:rsidRPr="00F6333B">
        <w:rPr>
          <w:rFonts w:eastAsia="Times New Roman"/>
          <w:kern w:val="0"/>
          <w:sz w:val="21"/>
          <w:szCs w:val="21"/>
        </w:rPr>
        <w:t>Beeri</w:t>
      </w:r>
      <w:proofErr w:type="spellEnd"/>
      <w:r w:rsidRPr="00F6333B">
        <w:rPr>
          <w:rFonts w:eastAsia="Times New Roman"/>
          <w:kern w:val="0"/>
          <w:sz w:val="21"/>
          <w:szCs w:val="21"/>
        </w:rPr>
        <w:t xml:space="preserve"> during the reigns of Uzziah, Jotham, Ahaz, and Hezekiah, kings of Judah, and of Jeroboam son of Jehoash, king of Israel." This highlights the importance of heeding God's messengers in our lives.</w:t>
      </w:r>
    </w:p>
    <w:p w14:paraId="3A9B3A7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discern and respond to God's messages in your daily life like Hosea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difficult truths,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Hosea's obedience that might influence your own response to challenging tasks? </w:t>
      </w:r>
    </w:p>
    <w:p w14:paraId="701F5C2B"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Names</w:t>
      </w:r>
    </w:p>
    <w:p w14:paraId="7E1FD58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names given to Hosea's children carry deep symbolic meaning, reflecting Israel's spiritual state. Each name serves as a prophetic message from God. Hosea 1:9 declares, "Call him Lo-Ammi, for you are not My people, and I am not your God." This teaches us to pay attention to the messages God communicates through various means, including names and symbols.</w:t>
      </w:r>
    </w:p>
    <w:p w14:paraId="264EA7A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the symbolism of names in Hosea 1 influence your understanding of identity and purpose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specific names to convey messages,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meanings of Hosea's children's names about consequences and redemption in your own journey? </w:t>
      </w:r>
    </w:p>
    <w:p w14:paraId="41E826BC"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F796FA"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1798B39" w14:textId="77777777" w:rsidR="00617C38" w:rsidRDefault="00617C38" w:rsidP="00617C38">
      <w:pPr>
        <w:spacing w:line="247" w:lineRule="auto"/>
        <w:rPr>
          <w:rFonts w:eastAsia="Times New Roman"/>
          <w:b/>
          <w:bCs/>
          <w:kern w:val="0"/>
          <w:sz w:val="21"/>
          <w:szCs w:val="21"/>
        </w:rPr>
      </w:pPr>
    </w:p>
    <w:p w14:paraId="328394C1" w14:textId="1167AD8C"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Promise of Restoration</w:t>
      </w:r>
    </w:p>
    <w:p w14:paraId="7CEE821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the judgment pronounced, Hosea offers a promise of future restoration. God's covenant with His people remains unbroken, and He promises to restore them. Hosea 1:11 proclaims, "The people of Judah and the people of Israel will be reunited, and they will appoint one leader and come up out of the land, for great will be the day of Jezreel." This assures us that God's plans for us are ultimately for our good.</w:t>
      </w:r>
    </w:p>
    <w:p w14:paraId="650154E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restore broken relationships in your life, inspired by God's promise?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restoration despite past failures, and how can this influence your actions? </w:t>
      </w:r>
    </w:p>
    <w:p w14:paraId="7F229301"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Salvation</w:t>
      </w:r>
    </w:p>
    <w:p w14:paraId="6C6E87F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Hosea's story points to the ultimate hope of salvation through Jesus Christ. Just as God promised to restore Israel, He offers us salvation through His Son. Hosea 1:10 foreshadows this hope: "In the place where it was said to them, 'You are not My people,' they will be called 'sons of the living God.'" This reminds us that through faith in Christ, we are adopted into God's family, receiving the gift of eternal life.</w:t>
      </w:r>
    </w:p>
    <w:p w14:paraId="67622F0C"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Hosea 1 inspire hope in your personal journey towards salvation despite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the restoration themes in Hosea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uses family imagery in Hosea 1 to convey the hope of salvation?</w:t>
      </w:r>
      <w:r w:rsidRPr="001B37DC">
        <w:br w:type="page"/>
      </w:r>
    </w:p>
    <w:p w14:paraId="3CB3BAFF"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2 Teaching Points and Bible Study Questions</w:t>
      </w:r>
    </w:p>
    <w:p w14:paraId="5619A818" w14:textId="3EDEDD3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God's Unfailing Love and Mercy</w:t>
      </w:r>
    </w:p>
    <w:p w14:paraId="31528A4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2, we see a vivid portrayal of God's unwavering love and mercy towards His people, even when they stray. Despite Israel's unfaithfulness, God promises to "allure her, and bring her into the wilderness, and speak tenderly to her" (Hosea 2:14). This reminds us that no matter how far we wander, God's love is relentless and He continually seeks to restore us.</w:t>
      </w:r>
    </w:p>
    <w:p w14:paraId="4690367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God's unfailing love and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essential in restoring broken relationships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God's love during challenging times? </w:t>
      </w:r>
    </w:p>
    <w:p w14:paraId="25863731"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Unfaithfulness</w:t>
      </w:r>
    </w:p>
    <w:p w14:paraId="290022F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2 illustrates the consequences of turning away from God. The chapter begins with a warning of the repercussions of Israel's infidelity, symbolized by the metaphor of an unfaithful spouse. This serves as a reminder that our choices have consequences, and straying from God's path can lead to spiritual desolation.</w:t>
      </w:r>
    </w:p>
    <w:p w14:paraId="054A91F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the consequences of unfaithfulness in Hosea 2 guide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unfaithfulness is crucial for spiritual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trust and faithfulness in your life, inspired by Hosea 2? </w:t>
      </w:r>
    </w:p>
    <w:p w14:paraId="5C0B0DF8"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E8796B"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40EB552" w14:textId="77777777" w:rsidR="00617C38" w:rsidRDefault="00617C38" w:rsidP="00617C38">
      <w:pPr>
        <w:spacing w:line="247" w:lineRule="auto"/>
        <w:rPr>
          <w:rFonts w:eastAsia="Times New Roman"/>
          <w:b/>
          <w:bCs/>
          <w:kern w:val="0"/>
          <w:sz w:val="21"/>
          <w:szCs w:val="21"/>
        </w:rPr>
      </w:pPr>
    </w:p>
    <w:p w14:paraId="18CD51BF" w14:textId="1386C3B5"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Promise of Restoration</w:t>
      </w:r>
    </w:p>
    <w:p w14:paraId="17C5D0A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Despite the warnings, Hosea 2 is filled with hope and the promise of restoration. God declares, "I will give her vineyards from there and make the Valley of </w:t>
      </w:r>
      <w:proofErr w:type="spellStart"/>
      <w:r w:rsidRPr="00F6333B">
        <w:rPr>
          <w:rFonts w:eastAsia="Times New Roman"/>
          <w:kern w:val="0"/>
          <w:sz w:val="21"/>
          <w:szCs w:val="21"/>
        </w:rPr>
        <w:t>Achor</w:t>
      </w:r>
      <w:proofErr w:type="spellEnd"/>
      <w:r w:rsidRPr="00F6333B">
        <w:rPr>
          <w:rFonts w:eastAsia="Times New Roman"/>
          <w:kern w:val="0"/>
          <w:sz w:val="21"/>
          <w:szCs w:val="21"/>
        </w:rPr>
        <w:t xml:space="preserve"> a door of hope" (Hosea 2:15). This transformation from despair to hope is a powerful testament to God's ability to renew and restore our lives.</w:t>
      </w:r>
    </w:p>
    <w:p w14:paraId="1AE235F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the promise of restoration in Hosea 2 to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restoration in Hosea 2 encourage you to trust in His plans? </w:t>
      </w:r>
    </w:p>
    <w:p w14:paraId="733E01E6"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2CDBD05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Repentance is a central theme in Hosea 2. The call to return to God is clear, as He desires a genuine relationship with His people. This chapter encourages us to examine our hearts, turn away from sin, and seek reconciliation with our Creator.</w:t>
      </w:r>
    </w:p>
    <w:p w14:paraId="07D44FC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personal shortcomings lead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broken relationships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repentance in your spiritual journey? </w:t>
      </w:r>
    </w:p>
    <w:p w14:paraId="72BFFC03"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A7887A"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4837AEDE" w14:textId="77777777" w:rsidR="00617C38" w:rsidRDefault="00617C38" w:rsidP="00617C38">
      <w:pPr>
        <w:spacing w:line="247" w:lineRule="auto"/>
        <w:rPr>
          <w:rFonts w:eastAsia="Times New Roman"/>
          <w:b/>
          <w:bCs/>
          <w:kern w:val="0"/>
          <w:sz w:val="21"/>
          <w:szCs w:val="21"/>
        </w:rPr>
      </w:pPr>
    </w:p>
    <w:p w14:paraId="77056BA4" w14:textId="5E2B8FC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God's Desire for a Personal Relationship</w:t>
      </w:r>
    </w:p>
    <w:p w14:paraId="25FF776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2 emphasizes God's longing for a personal and intimate relationship with His people. He says, "In that day you will call Me 'my husband,' and no longer call Me 'my master'" (Hosea 2:16). This shift from a relationship based on obligation to one of love and commitment is a beautiful picture of God's desire for closeness with us.</w:t>
      </w:r>
    </w:p>
    <w:p w14:paraId="0BF49319" w14:textId="77777777" w:rsidR="00617C38" w:rsidRDefault="00617C38" w:rsidP="00617C38">
      <w:pPr>
        <w:spacing w:line="247" w:lineRule="auto"/>
      </w:pPr>
      <w:r w:rsidRPr="00F6333B">
        <w:rPr>
          <w:rFonts w:eastAsia="Times New Roman"/>
          <w:kern w:val="0"/>
          <w:sz w:val="21"/>
          <w:szCs w:val="21"/>
        </w:rPr>
        <w:t>1. How can you cultivate a deeper personal relationship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desires a personal relationship with each of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your relationship with God amidst life's distractions?</w:t>
      </w:r>
    </w:p>
    <w:p w14:paraId="036BD900" w14:textId="2935B1D9"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5B708FF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Even when we are unfaithful, God remains steadfast. Hosea 2 reassures us of God's faithfulness, as He promises, "I will betroth you to Me forever; I will betroth you in righteousness and justice, in loving devotion and compassion" (Hosea 2:19). This covenantal promise is a source of comfort and strength.</w:t>
      </w:r>
    </w:p>
    <w:p w14:paraId="084FF51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trust in God's faithfulness during times of personal struggle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faithfulness is crucial for maintaining hope in challenging situations? </w:t>
      </w:r>
    </w:p>
    <w:p w14:paraId="02C9A6CA"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92B917"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36B75AB" w14:textId="77777777" w:rsidR="00617C38" w:rsidRDefault="00617C38" w:rsidP="00617C38">
      <w:pPr>
        <w:spacing w:line="247" w:lineRule="auto"/>
        <w:rPr>
          <w:rFonts w:eastAsia="Times New Roman"/>
          <w:b/>
          <w:bCs/>
          <w:kern w:val="0"/>
          <w:sz w:val="21"/>
          <w:szCs w:val="21"/>
        </w:rPr>
      </w:pPr>
    </w:p>
    <w:p w14:paraId="7E7923BA" w14:textId="34D390EC"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Power of God's Provision</w:t>
      </w:r>
    </w:p>
    <w:p w14:paraId="085C8A4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2, God promises to provide for His people, saying, "I will respond to the heavens, and they will respond to the earth" (Hosea 2:21). This highlights God's sovereignty and His ability to meet our needs, reminding us to trust in His provision.</w:t>
      </w:r>
    </w:p>
    <w:p w14:paraId="6130F13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is sometimes overlooked or taken for granted?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rely more on God's provision during challenging times? </w:t>
      </w:r>
    </w:p>
    <w:p w14:paraId="2DA20898"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Transformation of Identity</w:t>
      </w:r>
    </w:p>
    <w:p w14:paraId="3C308B9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God's redemptive work in Hosea 2 includes a transformation of identity. He declares, "I will say to those called 'Not My people,' 'You are My people'" (Hosea 2:23). This change signifies the profound impact of God's grace, as He reclaims and redefines us as His own.</w:t>
      </w:r>
    </w:p>
    <w:p w14:paraId="2D6891B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embracing God's love transform your identity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letting go of past identities that no longer serve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provision change your perspective on self-worth and identity? </w:t>
      </w:r>
    </w:p>
    <w:p w14:paraId="2A49AA6D"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611185"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A7A50B0" w14:textId="77777777" w:rsidR="00617C38" w:rsidRDefault="00617C38" w:rsidP="00617C38">
      <w:pPr>
        <w:spacing w:line="247" w:lineRule="auto"/>
        <w:rPr>
          <w:rFonts w:eastAsia="Times New Roman"/>
          <w:b/>
          <w:bCs/>
          <w:kern w:val="0"/>
          <w:sz w:val="21"/>
          <w:szCs w:val="21"/>
        </w:rPr>
      </w:pPr>
    </w:p>
    <w:p w14:paraId="1FAB4CF0" w14:textId="50E9F574"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Hope of a New Beginning</w:t>
      </w:r>
    </w:p>
    <w:p w14:paraId="09B347C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2 offers the hope of a fresh start. God's promise to renew His covenant with Israel is a powerful reminder that no matter our past, we can always begin anew with Him. This hope is a cornerstone of our faith, encouraging us to embrace the new life offered through Christ.</w:t>
      </w:r>
    </w:p>
    <w:p w14:paraId="3DD5D77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find hope in difficult times, as illustrated in Hosea 2's promise of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embrace a new beginning like in Hosea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past mistakes help in creating a hopeful future, as seen in Hosea 2? </w:t>
      </w:r>
    </w:p>
    <w:p w14:paraId="4FB8BEB6"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Faithfulness</w:t>
      </w:r>
    </w:p>
    <w:p w14:paraId="7D791FF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Finally, Hosea 2 calls us to faithfulness in our relationship with God. As we witness His unwavering commitment, we are inspired to respond with loyalty and devotion. This chapter challenges us to live out our faith with integrity, reflecting God's love in our daily lives.</w:t>
      </w:r>
    </w:p>
    <w:p w14:paraId="2ACC0406"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faithfulness in your daily relationships, reflecting God's call in Hosea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emphasized in Hosea 2, and how can it transform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faithful to your commitments, inspired by Hosea 2?</w:t>
      </w:r>
      <w:r w:rsidRPr="001B37DC">
        <w:br w:type="page"/>
      </w:r>
    </w:p>
    <w:p w14:paraId="6FC32422"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3 Teaching Points and Bible Study Questions</w:t>
      </w:r>
    </w:p>
    <w:p w14:paraId="2C4E10E8" w14:textId="017638D9"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Unfailing Love and Redemption</w:t>
      </w:r>
    </w:p>
    <w:p w14:paraId="49EB652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In Hosea 3, we witness a profound demonstration of unfailing love and redemption. God instructs Hosea to love his wife, Gomer, again, despite her unfaithfulness. This mirrors God's unwavering love for His people, even when they stray. As Hosea 3:1 </w:t>
      </w:r>
      <w:proofErr w:type="gramStart"/>
      <w:r w:rsidRPr="00F6333B">
        <w:rPr>
          <w:rFonts w:eastAsia="Times New Roman"/>
          <w:kern w:val="0"/>
          <w:sz w:val="21"/>
          <w:szCs w:val="21"/>
        </w:rPr>
        <w:t>states</w:t>
      </w:r>
      <w:proofErr w:type="gramEnd"/>
      <w:r w:rsidRPr="00F6333B">
        <w:rPr>
          <w:rFonts w:eastAsia="Times New Roman"/>
          <w:kern w:val="0"/>
          <w:sz w:val="21"/>
          <w:szCs w:val="21"/>
        </w:rPr>
        <w:t>, "Go, show love to your wife again, though she is loved by another and is an adulteress." This teaches us that true love is not conditional but steadfast, reflecting God's eternal commitment to us.</w:t>
      </w:r>
    </w:p>
    <w:p w14:paraId="66937C7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unfailing love in relationships despite past hurts or betrayals?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is essential for healing and growth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offer forgiveness and redemption to someone who has wronged you? </w:t>
      </w:r>
    </w:p>
    <w:p w14:paraId="431A4356"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Redemption</w:t>
      </w:r>
    </w:p>
    <w:p w14:paraId="619601D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Hosea's act of buying back Gomer illustrates the cost of redemption. In Hosea 3:2, Hosea says, "So I bought her for fifteen shekels of silver and a homer and a </w:t>
      </w:r>
      <w:proofErr w:type="spellStart"/>
      <w:r w:rsidRPr="00F6333B">
        <w:rPr>
          <w:rFonts w:eastAsia="Times New Roman"/>
          <w:kern w:val="0"/>
          <w:sz w:val="21"/>
          <w:szCs w:val="21"/>
        </w:rPr>
        <w:t>lethek</w:t>
      </w:r>
      <w:proofErr w:type="spellEnd"/>
      <w:r w:rsidRPr="00F6333B">
        <w:rPr>
          <w:rFonts w:eastAsia="Times New Roman"/>
          <w:kern w:val="0"/>
          <w:sz w:val="21"/>
          <w:szCs w:val="21"/>
        </w:rPr>
        <w:t xml:space="preserve"> of barley." This transaction symbolizes the price God was willing to pay for our salvation through Jesus Christ. It reminds us that redemption is costly, but God deemed us worth the price.</w:t>
      </w:r>
    </w:p>
    <w:p w14:paraId="52D2BAB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understanding the cost of redemption in Hosea 3 influence your daily relationships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Hosea's actions in redeeming Gomer are significant for understanding personal sacrifice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Hosea 3 about valuing forgiveness and restoration in your own life? </w:t>
      </w:r>
    </w:p>
    <w:p w14:paraId="647BE9D4"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B0B5E1"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2F82376B" w14:textId="77777777" w:rsidR="00617C38" w:rsidRDefault="00617C38" w:rsidP="00617C38">
      <w:pPr>
        <w:spacing w:line="247" w:lineRule="auto"/>
        <w:rPr>
          <w:rFonts w:eastAsia="Times New Roman"/>
          <w:b/>
          <w:bCs/>
          <w:kern w:val="0"/>
          <w:sz w:val="21"/>
          <w:szCs w:val="21"/>
        </w:rPr>
      </w:pPr>
    </w:p>
    <w:p w14:paraId="79524EEE" w14:textId="773E63A9"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A Call to Faithfulness</w:t>
      </w:r>
    </w:p>
    <w:p w14:paraId="65AAE6B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Hosea's relationship with Gomer is a call to faithfulness. Just as Hosea was called to remain faithful to Gomer, we are called to remain faithful to God. Hosea 3:3 emphasizes this commitment: "You must dwell with me for many days; you must not be a prostitute or belong to any other man." Our relationship with God requires loyalty and dedication, reflecting His faithfulness to us.</w:t>
      </w:r>
    </w:p>
    <w:p w14:paraId="6862B84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faithfulness in your relationships despite challenges or past betrayals?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maintaining a strong connection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trust and faithfulness in a broken relationship? </w:t>
      </w:r>
    </w:p>
    <w:p w14:paraId="2E43560E"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Forgiveness</w:t>
      </w:r>
    </w:p>
    <w:p w14:paraId="684912A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Forgiveness is a powerful theme in Hosea 3. Despite Gomer's betrayal, Hosea forgives her, embodying the forgiveness God offers us. This chapter encourages us to forgive others as we have been forgiven, fostering healing and reconciliation in our relationships.</w:t>
      </w:r>
    </w:p>
    <w:p w14:paraId="565D7A0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Hosea's example of forgiveness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for healing and restoration in broken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forgive someone who has repeatedly hurt you? </w:t>
      </w:r>
    </w:p>
    <w:p w14:paraId="32F40FDD"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CBB659"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0D4BBC8E" w14:textId="77777777" w:rsidR="00617C38" w:rsidRDefault="00617C38" w:rsidP="00617C38">
      <w:pPr>
        <w:spacing w:line="247" w:lineRule="auto"/>
        <w:rPr>
          <w:rFonts w:eastAsia="Times New Roman"/>
          <w:b/>
          <w:bCs/>
          <w:kern w:val="0"/>
          <w:sz w:val="21"/>
          <w:szCs w:val="21"/>
        </w:rPr>
      </w:pPr>
    </w:p>
    <w:p w14:paraId="5B1ED420" w14:textId="351F4FF8"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Hope for Restoration</w:t>
      </w:r>
    </w:p>
    <w:p w14:paraId="48BCC65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3 offers hope for restoration. God promises to restore His people, just as Hosea restores his relationship with Gomer. Hosea 3:5 declares, "Afterward, the Israelites will return and seek the LORD their God and David their king." This assurance of restoration inspires us to trust in God's plan for renewal and healing in our lives.</w:t>
      </w:r>
    </w:p>
    <w:p w14:paraId="203DE97F" w14:textId="77777777" w:rsidR="00617C38" w:rsidRDefault="00617C38" w:rsidP="00617C38">
      <w:pPr>
        <w:spacing w:line="247" w:lineRule="auto"/>
      </w:pPr>
      <w:r w:rsidRPr="00F6333B">
        <w:rPr>
          <w:rFonts w:eastAsia="Times New Roman"/>
          <w:kern w:val="0"/>
          <w:sz w:val="21"/>
          <w:szCs w:val="21"/>
        </w:rPr>
        <w:t>1. How can you apply the concept of unconditional love to restore broken relationships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times of personal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commitment to restoration inspire you to persevere through difficult times?</w:t>
      </w:r>
    </w:p>
    <w:p w14:paraId="55C0B636" w14:textId="31EB057A"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5D1B20F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Hosea's obedience to God's command to love Gomer again highlights the importance of obedience in our walk with God. Even when it seems difficult, obeying God's instructions leads to blessings and fulfillment. Hosea's example encourages us to trust and follow God's guidance, knowing He has our best interests at heart.</w:t>
      </w:r>
    </w:p>
    <w:p w14:paraId="74CD6EE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Hosea's obedience to God inspire you to follow difficult commands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in challenging situations? </w:t>
      </w:r>
    </w:p>
    <w:p w14:paraId="0A19612C"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50E290"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2F17288" w14:textId="77777777" w:rsidR="00617C38" w:rsidRDefault="00617C38" w:rsidP="00617C38">
      <w:pPr>
        <w:spacing w:line="247" w:lineRule="auto"/>
        <w:rPr>
          <w:rFonts w:eastAsia="Times New Roman"/>
          <w:b/>
          <w:bCs/>
          <w:kern w:val="0"/>
          <w:sz w:val="21"/>
          <w:szCs w:val="21"/>
        </w:rPr>
      </w:pPr>
    </w:p>
    <w:p w14:paraId="0824DB28" w14:textId="6C10935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God's Unchanging Nature</w:t>
      </w:r>
    </w:p>
    <w:p w14:paraId="08F8406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3 reveals God's unchanging nature. Despite Israel's unfaithfulness, God's love remains constant. This chapter reassures us that God's character is steadfast, and His promises are reliable. We can find comfort in knowing that God's love and mercy are unchanging, regardless of our circumstances.</w:t>
      </w:r>
    </w:p>
    <w:p w14:paraId="36CBBC6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trust in God's unchanging nature during times of personal betrayal or disappointment?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steadfast love is crucial for maintaining hope in difficult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unwavering commitment to Israel about handling broken promises in your life? </w:t>
      </w:r>
    </w:p>
    <w:p w14:paraId="4108C252"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Sacrifice</w:t>
      </w:r>
    </w:p>
    <w:p w14:paraId="08138F0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sacrificial act of Hosea buying back Gomer points to the ultimate sacrifice of Jesus Christ. Hosea 3:4 foreshadows this: "For the Israelites will live many days without king or prince, without sacrifice or sacred stones." This reminds us of the significance of Christ's sacrifice, which brings us into a restored relationship with God.</w:t>
      </w:r>
    </w:p>
    <w:p w14:paraId="7162746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incorporate the concept of sacrifice in your daily relationships to foster love and commitment?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in restoring broken relationships, as seen in Hosea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Hosea's actions about the role of sacrifice in personal growth and forgiveness? </w:t>
      </w:r>
    </w:p>
    <w:p w14:paraId="537935A0"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40AA97"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204405D4" w14:textId="77777777" w:rsidR="00617C38" w:rsidRDefault="00617C38" w:rsidP="00617C38">
      <w:pPr>
        <w:spacing w:line="247" w:lineRule="auto"/>
        <w:rPr>
          <w:rFonts w:eastAsia="Times New Roman"/>
          <w:b/>
          <w:bCs/>
          <w:kern w:val="0"/>
          <w:sz w:val="21"/>
          <w:szCs w:val="21"/>
        </w:rPr>
      </w:pPr>
    </w:p>
    <w:p w14:paraId="6917849A" w14:textId="3FDD1A3A"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Pursuit of God</w:t>
      </w:r>
    </w:p>
    <w:p w14:paraId="4647005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Hosea's pursuit of Gomer reflects God's pursuit of us. Even when we wander, God seeks us out, longing for us to return to Him. This chapter encourages us to respond to God's pursuit by seeking Him wholeheartedly, knowing that He desires a deep and meaningful relationship with us.</w:t>
      </w:r>
    </w:p>
    <w:p w14:paraId="2CE578E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actively pursue a deeper relationship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continues to pursue us despite our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reflect God's persistent love in your relationships? </w:t>
      </w:r>
    </w:p>
    <w:p w14:paraId="7A5CFC14"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a Future</w:t>
      </w:r>
    </w:p>
    <w:p w14:paraId="5C3F7F4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Finally, Hosea 3 offers a promise of a future filled with hope and blessing. Hosea 3:5 concludes with the assurance that "they will come trembling to the LORD and to His goodness in the last days." This promise reminds us that, despite present challenges, God has a glorious future planned for those who trust in Him. Let this hope inspire you to live with purpose and anticipation of God's goodness.</w:t>
      </w:r>
    </w:p>
    <w:p w14:paraId="0B01C159"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the promise of a future to your current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personal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a future promise can impact your present decisions?</w:t>
      </w:r>
      <w:r w:rsidRPr="001B37DC">
        <w:br w:type="page"/>
      </w:r>
    </w:p>
    <w:p w14:paraId="5D6339EA"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4 Teaching Points and Bible Study Questions</w:t>
      </w:r>
    </w:p>
    <w:p w14:paraId="42B1A3E5" w14:textId="6CA058ED"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Importance of Knowledge</w:t>
      </w:r>
    </w:p>
    <w:p w14:paraId="33E9528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4:6, we read, "My people are destroyed for lack of knowledge." This verse underscores the critical importance of knowing God's Word and His ways. Without a firm foundation in Scripture, we can easily be led astray. Just as we prioritize learning in other areas of life, we must prioritize understanding God's truth to navigate the world wisely and faithfully.</w:t>
      </w:r>
    </w:p>
    <w:p w14:paraId="190F995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we prioritize gaining knowledge of God in our daily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lack of knowledge leads to destruction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increase your understanding of God's teachings? </w:t>
      </w:r>
    </w:p>
    <w:p w14:paraId="067ACDCB"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Ignorance</w:t>
      </w:r>
    </w:p>
    <w:p w14:paraId="30358BC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4:1 warns, "There is no truth, no loving devotion, and no knowledge of God in the land." Ignorance of God's Word leads to a breakdown in moral and spiritual integrity. When we neglect our relationship with God, we open the door to chaos and confusion. Staying rooted in Scripture helps us maintain a life of order and peace.</w:t>
      </w:r>
    </w:p>
    <w:p w14:paraId="114069D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we actively seek knowledge to avoid the consequences of ignorance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ignorance leads to destruction, and how can we prevent it in our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not ignoring important truths in your life? </w:t>
      </w:r>
    </w:p>
    <w:p w14:paraId="7D9B7C47"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EF4EBA"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00E60927" w14:textId="77777777" w:rsidR="00617C38" w:rsidRDefault="00617C38" w:rsidP="00617C38">
      <w:pPr>
        <w:spacing w:line="247" w:lineRule="auto"/>
        <w:rPr>
          <w:rFonts w:eastAsia="Times New Roman"/>
          <w:b/>
          <w:bCs/>
          <w:kern w:val="0"/>
          <w:sz w:val="21"/>
          <w:szCs w:val="21"/>
        </w:rPr>
      </w:pPr>
    </w:p>
    <w:p w14:paraId="6F297CC6" w14:textId="57AC1D1F"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Dangers of Idolatry</w:t>
      </w:r>
    </w:p>
    <w:p w14:paraId="25A4BB0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12 states, "My people consult their wooden idols, and their divining rods inform them." Idolatry isn't just about worshiping statues; it's about placing anything above God in our lives. Whether it's money, success, or even relationships, anything that takes God's rightful place can lead us astray. Keeping God at the center ensures our priorities remain aligned with His will.</w:t>
      </w:r>
    </w:p>
    <w:p w14:paraId="3BA8DD2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remove modern idols that distract you from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so tempting, even when its dangers are clear?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material possessions in your daily life? </w:t>
      </w:r>
    </w:p>
    <w:p w14:paraId="58381B0C"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7B726FF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4:15 urges, "Though you commit adultery, O Israel, let not Judah become guilty." This is a call to repentance, a reminder that it's never too late to turn back to God. Repentance is a powerful act of humility and obedience, allowing us to realign our lives with God's purpose and receive His grace and forgiveness.</w:t>
      </w:r>
    </w:p>
    <w:p w14:paraId="703DC04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turn away from behaviors that lead you away from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faults is crucial in the process of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a repentant heart? </w:t>
      </w:r>
    </w:p>
    <w:p w14:paraId="73ABE5C1"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286547"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42E8C104" w14:textId="77777777" w:rsidR="00617C38" w:rsidRDefault="00617C38" w:rsidP="00617C38">
      <w:pPr>
        <w:spacing w:line="247" w:lineRule="auto"/>
        <w:rPr>
          <w:rFonts w:eastAsia="Times New Roman"/>
          <w:b/>
          <w:bCs/>
          <w:kern w:val="0"/>
          <w:sz w:val="21"/>
          <w:szCs w:val="21"/>
        </w:rPr>
      </w:pPr>
    </w:p>
    <w:p w14:paraId="0C054493" w14:textId="50C223EB"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Role of Leadership</w:t>
      </w:r>
    </w:p>
    <w:p w14:paraId="41246F7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verse 9, we see, "And it shall be: like people, like priest." Leaders have a profound influence on those they lead. Whether in the church, community, or home, leaders are called to set a godly example. By living out biblical principles, leaders can inspire others to follow suit, creating a ripple effect of righteousness.</w:t>
      </w:r>
    </w:p>
    <w:p w14:paraId="1E5F993C" w14:textId="77777777" w:rsidR="00617C38" w:rsidRDefault="00617C38" w:rsidP="00617C38">
      <w:pPr>
        <w:spacing w:line="247" w:lineRule="auto"/>
      </w:pPr>
      <w:r w:rsidRPr="00F6333B">
        <w:rPr>
          <w:rFonts w:eastAsia="Times New Roman"/>
          <w:kern w:val="0"/>
          <w:sz w:val="21"/>
          <w:szCs w:val="21"/>
        </w:rPr>
        <w:t>1. How can leaders today ensure they are guiding their communities in truth and integrity like Hosea 4 suggests?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accountability is crucial in preventing societal decline, as seen in Hosea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leaders in maintaining moral and spiritual integrity in your community?</w:t>
      </w:r>
    </w:p>
    <w:p w14:paraId="725E07A8" w14:textId="51074143"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Perils of Complacency</w:t>
      </w:r>
    </w:p>
    <w:p w14:paraId="1C58AF9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4:7 warns, "The more they multiplied, the more they sinned against Me." Complacency can creep in when we become comfortable and self-sufficient. It's crucial to remain vigilant in our faith, continually seeking God's guidance and strength, lest we fall into the trap of spiritual stagnation.</w:t>
      </w:r>
    </w:p>
    <w:p w14:paraId="1156165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a lack of knowledge and understanding of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pursue growth and avoid spiritual complacency? </w:t>
      </w:r>
    </w:p>
    <w:p w14:paraId="3ECCB6E5"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B454B3"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606F751" w14:textId="77777777" w:rsidR="00617C38" w:rsidRDefault="00617C38" w:rsidP="00617C38">
      <w:pPr>
        <w:spacing w:line="247" w:lineRule="auto"/>
        <w:rPr>
          <w:rFonts w:eastAsia="Times New Roman"/>
          <w:b/>
          <w:bCs/>
          <w:kern w:val="0"/>
          <w:sz w:val="21"/>
          <w:szCs w:val="21"/>
        </w:rPr>
      </w:pPr>
    </w:p>
    <w:p w14:paraId="2EA3EE8F" w14:textId="6222398E"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Power of God's Love</w:t>
      </w:r>
    </w:p>
    <w:p w14:paraId="6203AD7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the people's unfaithfulness, God's love remains steadfast. Hosea's message is a testament to God's unwavering commitment to His people. His love is not conditional on our perfection but is a constant invitation to return to Him. Embracing this love empowers us to live boldly and confidently in His grace.</w:t>
      </w:r>
    </w:p>
    <w:p w14:paraId="42221C3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God's love in situations where others are unfaithful or unkind?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constant despite human shortcomings and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power of God's love? </w:t>
      </w:r>
    </w:p>
    <w:p w14:paraId="31A28650"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4307745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10 highlights, "They will eat but not be satisfied; they will engage in prostitution but not increase." This illustrates the futility of seeking fulfillment outside of God's will. True satisfaction comes from obedience to God, aligning our desires with His, and trusting that His plans are for our ultimate good.</w:t>
      </w:r>
    </w:p>
    <w:p w14:paraId="1007202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Hosea 4's call for obedience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expectations in Hosea 4? </w:t>
      </w:r>
    </w:p>
    <w:p w14:paraId="2493F775"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208BAD"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73ED0CB2" w14:textId="77777777" w:rsidR="00617C38" w:rsidRDefault="00617C38" w:rsidP="00617C38">
      <w:pPr>
        <w:spacing w:line="247" w:lineRule="auto"/>
        <w:rPr>
          <w:rFonts w:eastAsia="Times New Roman"/>
          <w:b/>
          <w:bCs/>
          <w:kern w:val="0"/>
          <w:sz w:val="21"/>
          <w:szCs w:val="21"/>
        </w:rPr>
      </w:pPr>
    </w:p>
    <w:p w14:paraId="7C6A0768" w14:textId="199B3FD8"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Impact of Sin</w:t>
      </w:r>
    </w:p>
    <w:p w14:paraId="0AAB0F4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Hosea 4:2 lists the consequences of sin: "Cursing and lying, murder and stealing, and adultery </w:t>
      </w:r>
      <w:proofErr w:type="gramStart"/>
      <w:r w:rsidRPr="00F6333B">
        <w:rPr>
          <w:rFonts w:eastAsia="Times New Roman"/>
          <w:kern w:val="0"/>
          <w:sz w:val="21"/>
          <w:szCs w:val="21"/>
        </w:rPr>
        <w:t>are</w:t>
      </w:r>
      <w:proofErr w:type="gramEnd"/>
      <w:r w:rsidRPr="00F6333B">
        <w:rPr>
          <w:rFonts w:eastAsia="Times New Roman"/>
          <w:kern w:val="0"/>
          <w:sz w:val="21"/>
          <w:szCs w:val="21"/>
        </w:rPr>
        <w:t xml:space="preserve"> rampant." Sin has a ripple effect, impacting not just the individual but the community as a whole. Recognizing the gravity of sin helps us understand the importance of living a life that honors God and promotes harmony.</w:t>
      </w:r>
    </w:p>
    <w:p w14:paraId="5F76D3D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the impact of sin in Hosea 4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communal sin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the consequences of sin described in Hosea 4 in your life? </w:t>
      </w:r>
    </w:p>
    <w:p w14:paraId="6CA8C068"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20EA3A9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Finally, Hosea 4 offers hope. Despite the dire warnings, God's desire is always for restoration. He longs to heal and redeem His people. This hope is a reminder that no matter how far we stray, God's arms are always open, ready to welcome us back into His loving embrace. Embracing this hope fuels our faith and inspires us to live for His glory.</w:t>
      </w:r>
    </w:p>
    <w:p w14:paraId="54D565A0"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the hope of restoration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promise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desire for restoration inspire you to seek reconciliation with others?</w:t>
      </w:r>
      <w:r w:rsidRPr="001B37DC">
        <w:br w:type="page"/>
      </w:r>
    </w:p>
    <w:p w14:paraId="19A897A0"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5 Teaching Points and Bible Study Questions</w:t>
      </w:r>
    </w:p>
    <w:p w14:paraId="73CD8933" w14:textId="680CF096"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Consequences of Turning Away</w:t>
      </w:r>
    </w:p>
    <w:p w14:paraId="2F154C9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5 reminds us of the serious consequences of turning away from God. The chapter opens with a warning to the leaders and people of Israel, highlighting their spiritual adultery. "Hear this, O priests; pay attention, O house of Israel. Listen, O house of the king! For judgment is coming upon you" (Hosea 5:1). This serves as a powerful reminder that our actions have consequences, and straying from God's path leads to judgment. It's a call to remain steadfast in our faith and commitment to God.</w:t>
      </w:r>
    </w:p>
    <w:p w14:paraId="5F27CF1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the consequences of turning away from God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about the consequences of straying from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realign your life when you notice you're drifting from God's path? </w:t>
      </w:r>
    </w:p>
    <w:p w14:paraId="153F77F9"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True Repentance</w:t>
      </w:r>
    </w:p>
    <w:p w14:paraId="3EEA592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Repentance is more than just words; it requires a genuine change of heart. Hosea 5:4 states, "Their deeds do not permit them to return to their God, for a spirit of prostitution is within them, and they do not know the LORD." This verse underscores the importance of sincere repentance. It's not enough to simply acknowledge our sins; we must turn away from them and seek a deeper relationship with God.</w:t>
      </w:r>
    </w:p>
    <w:p w14:paraId="3F6B3B3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ensure your repentance is genuine and not just a temporary emotional response?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repentance requires both acknowledgment of sin and a change in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true repentance in your daily life? </w:t>
      </w:r>
    </w:p>
    <w:p w14:paraId="0A23447A"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059A96"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71C656C9" w14:textId="77777777" w:rsidR="00617C38" w:rsidRDefault="00617C38" w:rsidP="00617C38">
      <w:pPr>
        <w:spacing w:line="247" w:lineRule="auto"/>
        <w:rPr>
          <w:rFonts w:eastAsia="Times New Roman"/>
          <w:b/>
          <w:bCs/>
          <w:kern w:val="0"/>
          <w:sz w:val="21"/>
          <w:szCs w:val="21"/>
        </w:rPr>
      </w:pPr>
    </w:p>
    <w:p w14:paraId="0FCC2F43" w14:textId="0E085C3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Dangers of Pride</w:t>
      </w:r>
    </w:p>
    <w:p w14:paraId="273DD53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Pride can be a significant barrier to spiritual growth. Hosea 5:5 warns, "Israel's arrogance testifies against them; Israel and Ephraim stumble in their iniquity; even Judah stumbles with them." Pride blinds us to our faults and keeps us from seeking God's guidance. By humbling ourselves, we open the door to God's wisdom and grace.</w:t>
      </w:r>
    </w:p>
    <w:p w14:paraId="0A2A4BF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pride in your life help you avoid the pitfalls described in Hosea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spiritual blindness, as seen in Hosea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and prevent pride from affecting your relationships? </w:t>
      </w:r>
    </w:p>
    <w:p w14:paraId="13B13586"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Seek God</w:t>
      </w:r>
    </w:p>
    <w:p w14:paraId="105F13A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times of trouble, our first response should be to seek God. Hosea 5:6 illustrates this, "They go with their flocks and herds to seek the LORD, but they will not find Him; He has withdrawn Himself from them." This verse highlights the futility of seeking God with insincere motives. We must approach Him with a genuine heart, ready to listen and obey.</w:t>
      </w:r>
    </w:p>
    <w:p w14:paraId="2A81831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actively seek God in your daily routine amidst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is crucial during times of personal or communal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seeking God over worldly pursuits? </w:t>
      </w:r>
    </w:p>
    <w:p w14:paraId="4A637E8B"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5C3844"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7A54424A" w14:textId="77777777" w:rsidR="00617C38" w:rsidRDefault="00617C38" w:rsidP="00617C38">
      <w:pPr>
        <w:spacing w:line="247" w:lineRule="auto"/>
        <w:rPr>
          <w:rFonts w:eastAsia="Times New Roman"/>
          <w:b/>
          <w:bCs/>
          <w:kern w:val="0"/>
          <w:sz w:val="21"/>
          <w:szCs w:val="21"/>
        </w:rPr>
      </w:pPr>
    </w:p>
    <w:p w14:paraId="458F2DF9" w14:textId="70E773D9"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Reality of God's Judgment</w:t>
      </w:r>
    </w:p>
    <w:p w14:paraId="20E385C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God's judgment is real and inevitable for those who persist in sin. Hosea 5:9 declares, "Ephraim will be laid waste on the day of rebuke; among the tribes of </w:t>
      </w:r>
      <w:proofErr w:type="gramStart"/>
      <w:r w:rsidRPr="00F6333B">
        <w:rPr>
          <w:rFonts w:eastAsia="Times New Roman"/>
          <w:kern w:val="0"/>
          <w:sz w:val="21"/>
          <w:szCs w:val="21"/>
        </w:rPr>
        <w:t>Israel</w:t>
      </w:r>
      <w:proofErr w:type="gramEnd"/>
      <w:r w:rsidRPr="00F6333B">
        <w:rPr>
          <w:rFonts w:eastAsia="Times New Roman"/>
          <w:kern w:val="0"/>
          <w:sz w:val="21"/>
          <w:szCs w:val="21"/>
        </w:rPr>
        <w:t xml:space="preserve"> I proclaim what is certain." This serves as a sobering reminder that God's patience has limits. It's a call to live righteously and align our lives with His will.</w:t>
      </w:r>
    </w:p>
    <w:p w14:paraId="5B435D2B" w14:textId="77777777" w:rsidR="00617C38" w:rsidRDefault="00617C38" w:rsidP="00617C38">
      <w:pPr>
        <w:spacing w:line="247" w:lineRule="auto"/>
      </w:pPr>
      <w:r w:rsidRPr="00F6333B">
        <w:rPr>
          <w:rFonts w:eastAsia="Times New Roman"/>
          <w:kern w:val="0"/>
          <w:sz w:val="21"/>
          <w:szCs w:val="21"/>
        </w:rPr>
        <w:t>1. How can you recognize and respond to God's warnings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shortcomings is crucial in avoiding God's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God's expectations to prevent judgment?</w:t>
      </w:r>
    </w:p>
    <w:p w14:paraId="492D65F0" w14:textId="6E2D4F2D"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w:t>
      </w:r>
    </w:p>
    <w:p w14:paraId="6DAC82C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Leaders bear a significant responsibility in guiding others toward righteousness. Hosea 5:1 addresses the priests and leaders directly, emphasizing their role in leading the people astray. This is a reminder that those in positions of influence must lead by example, upholding God's truth and guiding others in faith.</w:t>
      </w:r>
    </w:p>
    <w:p w14:paraId="0E21D6E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leaders today avoid the pitfalls of pride and corruption seen in Hosea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as highlighted in Hosea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leaders in making just and righteous decisions? </w:t>
      </w:r>
    </w:p>
    <w:p w14:paraId="17032B32"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9B39A5"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E46C7FC" w14:textId="77777777" w:rsidR="00617C38" w:rsidRDefault="00617C38" w:rsidP="00617C38">
      <w:pPr>
        <w:spacing w:line="247" w:lineRule="auto"/>
        <w:rPr>
          <w:rFonts w:eastAsia="Times New Roman"/>
          <w:b/>
          <w:bCs/>
          <w:kern w:val="0"/>
          <w:sz w:val="21"/>
          <w:szCs w:val="21"/>
        </w:rPr>
      </w:pPr>
    </w:p>
    <w:p w14:paraId="433EF247" w14:textId="76FF615B"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Futility of False Security</w:t>
      </w:r>
    </w:p>
    <w:p w14:paraId="60E15FC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Relying on anything other than God for security is futile. Hosea 5:13 warns, "When Ephraim saw his sickness and Judah his wound, Ephraim turned to Assyria and sent to the great king for help. But he cannot cure you or heal your wound." This verse highlights the danger of placing our trust in worldly powers instead of God, who is our true refuge and strength.</w:t>
      </w:r>
    </w:p>
    <w:p w14:paraId="4123B11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avoid false securities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temporary solutions instead of seeking lasting security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security is rooted in faith rather than worldly assurances? </w:t>
      </w:r>
    </w:p>
    <w:p w14:paraId="114E168D"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Spiritual Awareness</w:t>
      </w:r>
    </w:p>
    <w:p w14:paraId="7BC3EC7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Spiritual awareness is crucial in recognizing our need for God. Hosea 5:4 points out that the people "do not know the LORD." This lack of awareness leads to spiritual decay. By staying attuned to God's presence and guidance, we can avoid the pitfalls of ignorance and grow in our faith.</w:t>
      </w:r>
    </w:p>
    <w:p w14:paraId="2653C23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cultivate spiritual awareness to avoid the pitfalls mentioned in Hosea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awareness is crucial for recognizing and addressing personal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enhance your spiritual awareness and discernment? </w:t>
      </w:r>
    </w:p>
    <w:p w14:paraId="1EEDF3C7"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08170C"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FE76FA7" w14:textId="77777777" w:rsidR="00617C38" w:rsidRDefault="00617C38" w:rsidP="00617C38">
      <w:pPr>
        <w:spacing w:line="247" w:lineRule="auto"/>
        <w:rPr>
          <w:rFonts w:eastAsia="Times New Roman"/>
          <w:b/>
          <w:bCs/>
          <w:kern w:val="0"/>
          <w:sz w:val="21"/>
          <w:szCs w:val="21"/>
        </w:rPr>
      </w:pPr>
    </w:p>
    <w:p w14:paraId="764E6CF4" w14:textId="6768F0B6"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Promise of Restoration</w:t>
      </w:r>
    </w:p>
    <w:p w14:paraId="39B6B69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the warnings, Hosea 5 also hints at the promise of restoration for those who return to God. While the chapter focuses on judgment, it sets the stage for the hope of redemption found in later chapters. This reminds us that God's ultimate desire is to restore and renew us when we turn back to Him.</w:t>
      </w:r>
    </w:p>
    <w:p w14:paraId="318792B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the promise of restoration in Hosea 5 to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experiencing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in God's promise of restoration during difficult times? </w:t>
      </w:r>
    </w:p>
    <w:p w14:paraId="3913C0AF"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Returning to God</w:t>
      </w:r>
    </w:p>
    <w:p w14:paraId="45D3C36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Finally, Hosea 5 emphasizes the urgency of returning to God. The chapter serves as a wake-up call, urging us not to delay in seeking God's forgiveness and grace. "For I will be like a lion to Ephraim and like a young lion to the house of Judah. I, even I, will tear them to pieces and go away; I will carry them off with no one to rescue them" (Hosea 5:14). This urgency is a reminder that the time to act is now, to embrace God's love and live according to His purpose.</w:t>
      </w:r>
    </w:p>
    <w:p w14:paraId="67FB36DA"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areas in your life where you need to urgently return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delaying repentance can lead to further spiritual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today to prioritize returning to God in your daily routine?</w:t>
      </w:r>
      <w:r w:rsidRPr="001B37DC">
        <w:br w:type="page"/>
      </w:r>
    </w:p>
    <w:p w14:paraId="2B744880"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6 Teaching Points and Bible Study Questions</w:t>
      </w:r>
    </w:p>
    <w:p w14:paraId="270E2148" w14:textId="2CB324F9"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Call to Return to the Lord</w:t>
      </w:r>
    </w:p>
    <w:p w14:paraId="641F854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6:1 invites us with urgency: "Come, let us return to the LORD." This is a powerful reminder that no matter how far we stray, God is always ready to welcome us back with open arms. Our daily lives can often distract us, but this verse encourages us to prioritize our relationship with God, making it the cornerstone of our existence. Returning to Him is not just a one-time event but a continual journey of faith and repentance.</w:t>
      </w:r>
    </w:p>
    <w:p w14:paraId="2848982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practically return to the Lord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returning to the Lord is emphasized in times of personal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commitment to returning to the Lord is genuine? </w:t>
      </w:r>
    </w:p>
    <w:p w14:paraId="04022C8C"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Healing and Restoration Await</w:t>
      </w:r>
    </w:p>
    <w:p w14:paraId="6273AD8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promise of healing is beautifully captured in Hosea 6:1, "For He has torn us, but He will heal us; He has wounded us, but He will bind up our wounds." This verse reassures us that God’s discipline is not meant to harm but to heal. In our daily struggles, we can find comfort in knowing that God’s ultimate plan is to restore us, making us whole and complete in Him.</w:t>
      </w:r>
    </w:p>
    <w:p w14:paraId="0AD6115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actively seek God's healing and restoration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repentance is crucial for experiencing true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spiritual growth aligns with God's desire for restoration? </w:t>
      </w:r>
    </w:p>
    <w:p w14:paraId="2230B928"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BA541F"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B49622E" w14:textId="77777777" w:rsidR="00617C38" w:rsidRDefault="00617C38" w:rsidP="00617C38">
      <w:pPr>
        <w:spacing w:line="247" w:lineRule="auto"/>
        <w:rPr>
          <w:rFonts w:eastAsia="Times New Roman"/>
          <w:b/>
          <w:bCs/>
          <w:kern w:val="0"/>
          <w:sz w:val="21"/>
          <w:szCs w:val="21"/>
        </w:rPr>
      </w:pPr>
    </w:p>
    <w:p w14:paraId="516491B2" w14:textId="6E39D265"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Power of Resurrection</w:t>
      </w:r>
    </w:p>
    <w:p w14:paraId="1A36380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6:2 speaks of revival: "After two days He will revive us; on the third day He will raise us up, that we may live in His presence." This foreshadows the resurrection of Christ, reminding us of the power of new life. Just as Christ was raised, we too are called to live a resurrected life, full of hope and purpose, reflecting His glory in all we do.</w:t>
      </w:r>
    </w:p>
    <w:p w14:paraId="2D0F25C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the promise of resurrection in Hosea 6 inspire hope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resurrection is a powerful metaphor for personal transformation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experience renewal and resurrection in your spiritual journey? </w:t>
      </w:r>
    </w:p>
    <w:p w14:paraId="39290B99"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Pursue Knowledge of the Lord</w:t>
      </w:r>
    </w:p>
    <w:p w14:paraId="76AED14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6:3, we are encouraged to "press on to know the LORD." This pursuit is not passive but active, requiring dedication and effort. In our busy lives, setting aside time for prayer, study, and reflection is crucial. By doing so, we deepen our understanding of God’s character and His will for our lives, allowing us to walk more closely with Him.</w:t>
      </w:r>
    </w:p>
    <w:p w14:paraId="2B9FBC2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actively pursue a deeper knowledge of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character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learning about God amidst daily distractions? </w:t>
      </w:r>
    </w:p>
    <w:p w14:paraId="3665F750"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5E0AE3"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6CDA6FFC" w14:textId="77777777" w:rsidR="00617C38" w:rsidRDefault="00617C38" w:rsidP="00617C38">
      <w:pPr>
        <w:spacing w:line="247" w:lineRule="auto"/>
        <w:rPr>
          <w:rFonts w:eastAsia="Times New Roman"/>
          <w:b/>
          <w:bCs/>
          <w:kern w:val="0"/>
          <w:sz w:val="21"/>
          <w:szCs w:val="21"/>
        </w:rPr>
      </w:pPr>
    </w:p>
    <w:p w14:paraId="2A020DE5" w14:textId="63D49163"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God’s Faithfulness is Like the Dawn</w:t>
      </w:r>
    </w:p>
    <w:p w14:paraId="2BDBC8F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6:3 also compares God’s faithfulness to the dawn: "As surely as the sun rises, He will appear." This imagery reminds us of the certainty and consistency of God’s presence in our lives. Just as the sun rises each day, God’s love and faithfulness are unwavering, providing us with a firm foundation on which to build our lives.</w:t>
      </w:r>
    </w:p>
    <w:p w14:paraId="28152720" w14:textId="77777777" w:rsidR="00617C38" w:rsidRDefault="00617C38" w:rsidP="00617C38">
      <w:pPr>
        <w:spacing w:line="247" w:lineRule="auto"/>
      </w:pPr>
      <w:r w:rsidRPr="00F6333B">
        <w:rPr>
          <w:rFonts w:eastAsia="Times New Roman"/>
          <w:kern w:val="0"/>
          <w:sz w:val="21"/>
          <w:szCs w:val="21"/>
        </w:rPr>
        <w:t>1. How can you recognize and rely on God's faithfulness in your daily life like the dawn?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compared to the dawn in terms of consistency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unwavering faithfulness each morning?</w:t>
      </w:r>
    </w:p>
    <w:p w14:paraId="65812CA0" w14:textId="0111EF4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Steadfast Love</w:t>
      </w:r>
    </w:p>
    <w:p w14:paraId="2799D68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6:6 emphasizes, "For I desire mercy, not sacrifice, and the knowledge of God rather than burnt offerings." This teaches us that God values our love and compassion over ritualistic practices. Our daily actions should reflect His love, showing kindness and mercy to others, which is the true essence of living a Christ-centered life.</w:t>
      </w:r>
    </w:p>
    <w:p w14:paraId="53C8FD0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steadfast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steadfast love is emphasized over ritual sacrifices in Hosea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steadfast love in challenging situations? </w:t>
      </w:r>
    </w:p>
    <w:p w14:paraId="39955A25"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942CAF"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43C4FDBD" w14:textId="77777777" w:rsidR="00617C38" w:rsidRDefault="00617C38" w:rsidP="00617C38">
      <w:pPr>
        <w:spacing w:line="247" w:lineRule="auto"/>
        <w:rPr>
          <w:rFonts w:eastAsia="Times New Roman"/>
          <w:b/>
          <w:bCs/>
          <w:kern w:val="0"/>
          <w:sz w:val="21"/>
          <w:szCs w:val="21"/>
        </w:rPr>
      </w:pPr>
    </w:p>
    <w:p w14:paraId="609F972F" w14:textId="548314E2"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Beware of Superficial Worship</w:t>
      </w:r>
    </w:p>
    <w:p w14:paraId="6577D54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warning in Hosea 6:4 about fleeting devotion—"Your love is like the morning mist, like the early dew that vanishes"—serves as a caution against superficial worship. Our faith should be deep-rooted and genuine, not just a temporary display. By cultivating a sincere relationship with God, we ensure that our worship is meaningful and lasting.</w:t>
      </w:r>
    </w:p>
    <w:p w14:paraId="413D80D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ensure your worship is genuine and not just a routine or obligation?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steadfast love over ritual sacrifices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relationship with God beyond superficial practices? </w:t>
      </w:r>
    </w:p>
    <w:p w14:paraId="6F83E070"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Our Shortcomings</w:t>
      </w:r>
    </w:p>
    <w:p w14:paraId="314614F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6:7 highlights the betrayal of God’s covenant: "But they, like Adam, have transgressed the covenant; there they were unfaithful to Me." Recognizing our own shortcomings is the first step toward repentance and growth. By acknowledging where we fall short, we open ourselves to God’s transformative power, allowing Him to guide us back to His path.</w:t>
      </w:r>
    </w:p>
    <w:p w14:paraId="689EE6F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acknowledging our shortcomings lead to a deeper relationship with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admit our faults, and how can we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and address your shortcomings regularly? </w:t>
      </w:r>
    </w:p>
    <w:p w14:paraId="7DE83778"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3B0640"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427D3095" w14:textId="77777777" w:rsidR="00617C38" w:rsidRDefault="00617C38" w:rsidP="00617C38">
      <w:pPr>
        <w:spacing w:line="247" w:lineRule="auto"/>
        <w:rPr>
          <w:rFonts w:eastAsia="Times New Roman"/>
          <w:b/>
          <w:bCs/>
          <w:kern w:val="0"/>
          <w:sz w:val="21"/>
          <w:szCs w:val="21"/>
        </w:rPr>
      </w:pPr>
    </w:p>
    <w:p w14:paraId="330FD4D8" w14:textId="6A6BBEA2"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Consequences of Unfaithfulness</w:t>
      </w:r>
    </w:p>
    <w:p w14:paraId="01653C0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chapter warns of the consequences of turning away from God. This serves as a reminder that our choices have repercussions. By staying faithful and obedient, we align ourselves with God’s will, avoiding the pitfalls that come from straying from His guidance.</w:t>
      </w:r>
    </w:p>
    <w:p w14:paraId="23BBF4E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the consequences of unfaithfulness in Hosea 6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unfaithfulness leads to broken relationships, and how can you prevent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faithfulness in areas where you've strayed, as seen in Hosea 6? </w:t>
      </w:r>
    </w:p>
    <w:p w14:paraId="7CAE9256"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Desire for a Relationship</w:t>
      </w:r>
    </w:p>
    <w:p w14:paraId="5030EBD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Ultimately, Hosea 6 reveals God’s deep desire for a genuine relationship with His people. He longs for us to know Him intimately and to walk in His ways. This chapter encourages us to prioritize our relationship with God above all else, ensuring that our lives reflect His love and truth in every aspect.</w:t>
      </w:r>
    </w:p>
    <w:p w14:paraId="7FD432E6"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prioritize a genuine relationship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steadfast love over ritual sacrifices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better understand God's desire for a relationship with you?</w:t>
      </w:r>
      <w:r w:rsidRPr="001B37DC">
        <w:br w:type="page"/>
      </w:r>
    </w:p>
    <w:p w14:paraId="0AB1B0AC"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7 Teaching Points and Bible Study Questions</w:t>
      </w:r>
    </w:p>
    <w:p w14:paraId="5DD36790" w14:textId="57BD94E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Danger of Ignoring God’s Warnings</w:t>
      </w:r>
    </w:p>
    <w:p w14:paraId="1238D82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7, we see a nation that has turned a deaf ear to God’s warnings. The people of Israel are described as those who "do not return to the LORD their God, nor seek Him for all this" (Hosea 7:10). This serves as a reminder that ignoring God’s guidance can lead us astray. Just as a loving parent warns their child of danger, God’s warnings are meant to protect us and guide us back to Him. Let’s be attentive to His voice and seek His wisdom in our daily lives.</w:t>
      </w:r>
    </w:p>
    <w:p w14:paraId="29CA208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respond to God's warnings in your daily life to avoid spiritual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how can you ensure you don't?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stay attentive to God's guidance and avoid complacency? </w:t>
      </w:r>
    </w:p>
    <w:p w14:paraId="4A4E76EA"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Perils of Superficial Repentance</w:t>
      </w:r>
    </w:p>
    <w:p w14:paraId="3F34DEB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7 highlights the superficial nature of Israel’s repentance. They "wail upon their beds" (Hosea 7:14), but their hearts remain unchanged. True repentance involves a sincere turning away from sin and a heartfelt return to God. It’s not just about feeling sorry; it’s about transformation. Let’s strive for genuine repentance that leads to lasting change, aligning our hearts with God’s will.</w:t>
      </w:r>
    </w:p>
    <w:p w14:paraId="6A5158B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address areas of superficial repentance in your own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personal and communal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and growth? </w:t>
      </w:r>
    </w:p>
    <w:p w14:paraId="4C159FD2"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AB4284"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2BFE284" w14:textId="77777777" w:rsidR="00617C38" w:rsidRDefault="00617C38" w:rsidP="00617C38">
      <w:pPr>
        <w:spacing w:line="247" w:lineRule="auto"/>
        <w:rPr>
          <w:rFonts w:eastAsia="Times New Roman"/>
          <w:b/>
          <w:bCs/>
          <w:kern w:val="0"/>
          <w:sz w:val="21"/>
          <w:szCs w:val="21"/>
        </w:rPr>
      </w:pPr>
    </w:p>
    <w:p w14:paraId="4DC63C53" w14:textId="7623B411"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Consequences of Pride</w:t>
      </w:r>
    </w:p>
    <w:p w14:paraId="49052B0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Pride is a recurring theme in Hosea 7, where the people’s arrogance blinds them to their need for God. "The pride of Israel testifies against them" (Hosea 7:10). Pride can be a stumbling block in our relationship with God, preventing us from acknowledging our dependence on Him. By humbling ourselves, we open the door to God’s grace and guidance, allowing Him to work powerfully in our lives.</w:t>
      </w:r>
    </w:p>
    <w:p w14:paraId="66513E9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self-deception and poor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avoid the pitfalls of pride? </w:t>
      </w:r>
    </w:p>
    <w:p w14:paraId="55DB9294"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 Wholeheartedly</w:t>
      </w:r>
    </w:p>
    <w:p w14:paraId="6393228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Israelites are described as a "half-baked cake" (Hosea 7:8), symbolizing their half-hearted devotion. God desires our full commitment, not just a portion of our lives. When we seek Him with all our heart, we experience the fullness of His love and purpose. Let’s commit to pursuing God wholeheartedly, allowing Him to shape every aspect of our lives.</w:t>
      </w:r>
    </w:p>
    <w:p w14:paraId="1EA0DBC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distractions that prevent wholehearted devotion to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wholeheartedly impacts your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seeking God above other commitments? </w:t>
      </w:r>
    </w:p>
    <w:p w14:paraId="0F822002"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BB9207"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0112FB09" w14:textId="77777777" w:rsidR="00617C38" w:rsidRDefault="00617C38" w:rsidP="00617C38">
      <w:pPr>
        <w:spacing w:line="247" w:lineRule="auto"/>
        <w:rPr>
          <w:rFonts w:eastAsia="Times New Roman"/>
          <w:b/>
          <w:bCs/>
          <w:kern w:val="0"/>
          <w:sz w:val="21"/>
          <w:szCs w:val="21"/>
        </w:rPr>
      </w:pPr>
    </w:p>
    <w:p w14:paraId="1C1B49DE" w14:textId="2BDE0FDA"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Futility of Trusting in Human Strength</w:t>
      </w:r>
    </w:p>
    <w:p w14:paraId="5DED797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7 reveals the futility of relying on human alliances and strength. The Israelites turn to other nations for help, but "they do not cry to Me from their hearts" (Hosea 7:14). True security and strength come from God alone. By placing our trust in Him, we find a firm foundation that cannot be shaken, no matter the circumstances.</w:t>
      </w:r>
    </w:p>
    <w:p w14:paraId="0B15E006" w14:textId="77777777" w:rsidR="00617C38" w:rsidRDefault="00617C38" w:rsidP="00617C38">
      <w:pPr>
        <w:spacing w:line="247" w:lineRule="auto"/>
      </w:pPr>
      <w:r w:rsidRPr="00F6333B">
        <w:rPr>
          <w:rFonts w:eastAsia="Times New Roman"/>
          <w:kern w:val="0"/>
          <w:sz w:val="21"/>
          <w:szCs w:val="21"/>
        </w:rPr>
        <w:t>1. How can you identify when you're relying on human strength instead of God's guidance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human strength despite its limitations and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shift your trust from human strength to God's power in challenging situations?</w:t>
      </w:r>
    </w:p>
    <w:p w14:paraId="4A12265B" w14:textId="0CAAAF5B"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Deceptiveness of Sin</w:t>
      </w:r>
    </w:p>
    <w:p w14:paraId="3556534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Sin is portrayed as a snare in Hosea 7, ensnaring the people in its grip. "They are all adulterers, burning like an oven" (Hosea 7:4). Sin may promise satisfaction, but it ultimately leads to destruction. Recognizing the deceptive nature of sin helps us to resist its allure and choose the path of righteousness that leads to life.</w:t>
      </w:r>
    </w:p>
    <w:p w14:paraId="4BC61CB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sin's deceptiveness help you make wiser choices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underestimate the consequences of their sinful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uncover and address hidden sins in your life? </w:t>
      </w:r>
    </w:p>
    <w:p w14:paraId="6CBB8653"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033EC3"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6DE11CC5" w14:textId="77777777" w:rsidR="00617C38" w:rsidRDefault="00617C38" w:rsidP="00617C38">
      <w:pPr>
        <w:spacing w:line="247" w:lineRule="auto"/>
        <w:rPr>
          <w:rFonts w:eastAsia="Times New Roman"/>
          <w:b/>
          <w:bCs/>
          <w:kern w:val="0"/>
          <w:sz w:val="21"/>
          <w:szCs w:val="21"/>
        </w:rPr>
      </w:pPr>
    </w:p>
    <w:p w14:paraId="0A497D38" w14:textId="518B73AA"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Call to Return to God</w:t>
      </w:r>
    </w:p>
    <w:p w14:paraId="405578C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Israel’s waywardness, God’s desire is for His people to return to Him. "They do not return to the LORD their God" (Hosea 7:10). God’s arms are always open, ready to welcome us back when we stray. His love is relentless, and He longs for us to experience the joy and peace that come from a restored relationship with Him.</w:t>
      </w:r>
    </w:p>
    <w:p w14:paraId="2A0837C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address areas in your life where you need to return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delay returning to God despite knowing it's necessary?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your heart remains aligned with God? </w:t>
      </w:r>
    </w:p>
    <w:p w14:paraId="18517975"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08AD4A0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7 underscores the influence of leaders on a nation’s spiritual health. The leaders of Israel are complicit in leading the people astray. As individuals, we have the opportunity to lead by example, whether in our families, workplaces, or communities. By living out our faith with integrity, we can inspire others to seek God and walk in His ways.</w:t>
      </w:r>
    </w:p>
    <w:p w14:paraId="7AFCF3A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leaders today avoid the pitfalls of pride and deceit seen in Hosea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accountability is crucial for a community's spiritual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leaders in making wise, God-centered decisions? </w:t>
      </w:r>
    </w:p>
    <w:p w14:paraId="22C8DB48"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BADC35"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E71F0F5" w14:textId="77777777" w:rsidR="00617C38" w:rsidRDefault="00617C38" w:rsidP="00617C38">
      <w:pPr>
        <w:spacing w:line="247" w:lineRule="auto"/>
        <w:rPr>
          <w:rFonts w:eastAsia="Times New Roman"/>
          <w:b/>
          <w:bCs/>
          <w:kern w:val="0"/>
          <w:sz w:val="21"/>
          <w:szCs w:val="21"/>
        </w:rPr>
      </w:pPr>
    </w:p>
    <w:p w14:paraId="551C786E" w14:textId="6E9ED583"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Necessity of Spiritual Discernment</w:t>
      </w:r>
    </w:p>
    <w:p w14:paraId="4044EC4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Israelites lack discernment, failing to recognize their spiritual condition. "Ephraim is like a dove, easily deceived and senseless" (Hosea 7:11). Spiritual discernment is crucial in navigating life’s challenges and making wise decisions. By immersing ourselves in God’s Word and seeking the guidance of the Holy Spirit, we can develop the discernment needed to stay on the right path.</w:t>
      </w:r>
    </w:p>
    <w:p w14:paraId="2F2A25B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develop spiritual discernment to recognize deceit in your daily life, as seen in Hosea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for avoiding the pitfalls mentioned in Hosea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enhance your spiritual discernment in decision-making? </w:t>
      </w:r>
    </w:p>
    <w:p w14:paraId="7EF65604"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4B4EC48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Amidst the warnings and judgments in Hosea 7, there is an underlying message of hope. God’s desire is not to condemn but to redeem. His love and mercy are ever-present, offering us the opportunity for a fresh start. Through Jesus Christ, we have the assurance of salvation and the promise of eternal life. Let’s embrace this hope and share it with others, pointing them to the ultimate source of redemption.</w:t>
      </w:r>
    </w:p>
    <w:p w14:paraId="27D71AAF"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our own shortcomings lead to a deeper hope for redemption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more with God's redemptive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desire for redemption inspire you to seek transformation in your relationships?</w:t>
      </w:r>
      <w:r w:rsidRPr="001B37DC">
        <w:br w:type="page"/>
      </w:r>
    </w:p>
    <w:p w14:paraId="02276DAA"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8 Teaching Points and Bible Study Questions</w:t>
      </w:r>
    </w:p>
    <w:p w14:paraId="3DA6CE2D" w14:textId="5435D646"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Danger of Forgetting God</w:t>
      </w:r>
    </w:p>
    <w:p w14:paraId="43406FC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8, we see a stark warning about the consequences of forgetting God. The Israelites had turned away from Yahweh, and as a result, they faced dire consequences. "Israel has rejected what is good; an enemy will pursue him" (Hosea 8:3). This serves as a reminder to keep God at the center of our lives, ensuring that our daily actions and decisions align with His will. By prioritizing our relationship with God, we safeguard ourselves from the pitfalls of spiritual neglect.</w:t>
      </w:r>
    </w:p>
    <w:p w14:paraId="1A0C6D6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ensure daily practices prevent you from forgetting God in your busy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forget God during times of prosperity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remember God's presence in challenging situations? </w:t>
      </w:r>
    </w:p>
    <w:p w14:paraId="69CDA88F"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False Worship</w:t>
      </w:r>
    </w:p>
    <w:p w14:paraId="11C8733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chapter highlights the futility of worshiping idols, as the Israelites did. "With their silver and gold, they made idols for themselves to their own destruction" (Hosea 8:4). This teaches us that placing our trust in anything other than God—be it material possessions, status, or even relationships—leads to spiritual emptiness. True fulfillment comes from worshiping the one true God, who alone is worthy of our devotion.</w:t>
      </w:r>
    </w:p>
    <w:p w14:paraId="51F96CE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avoid false worship practices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false worship despite its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is genuine and meaningful? </w:t>
      </w:r>
    </w:p>
    <w:p w14:paraId="6F3ABB32"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7E42BA"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FB5DD4C" w14:textId="77777777" w:rsidR="00617C38" w:rsidRDefault="00617C38" w:rsidP="00617C38">
      <w:pPr>
        <w:spacing w:line="247" w:lineRule="auto"/>
        <w:rPr>
          <w:rFonts w:eastAsia="Times New Roman"/>
          <w:b/>
          <w:bCs/>
          <w:kern w:val="0"/>
          <w:sz w:val="21"/>
          <w:szCs w:val="21"/>
        </w:rPr>
      </w:pPr>
    </w:p>
    <w:p w14:paraId="68D2FAC2" w14:textId="19D29BF6"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00EACA7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8 underscores the serious consequences of disobedience to God's commands. "They sow the wind and reap the whirlwind" (Hosea 8:7). This vivid imagery reminds us that our actions have repercussions. When we stray from God's path, we invite chaos into our lives. Obedience to God's Word is not just a duty but a pathway to peace and stability.</w:t>
      </w:r>
    </w:p>
    <w:p w14:paraId="4A65A62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avoid modern idols that lead to disobedience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aligning your actions with God's will instead of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ignoring God's guidance often lead to negative consequences in personal and community life? </w:t>
      </w:r>
    </w:p>
    <w:p w14:paraId="38A3C9C3"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Genuine Repentance</w:t>
      </w:r>
    </w:p>
    <w:p w14:paraId="7E80077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Israelites' superficial repentance is evident in this chapter. "Though they cry out to Me, 'Our God, we of Israel know You!' Israel has rejected what is good" (Hosea 8:2-3). This teaches us that genuine repentance involves a heartfelt turning away from sin and a sincere return to God. It's not enough to merely acknowledge God; we must actively seek to align our lives with His teachings.</w:t>
      </w:r>
    </w:p>
    <w:p w14:paraId="10AC5BD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ensure your repentance is genuine and not just a ritualistic 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a meaningful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true repentance in your daily life? </w:t>
      </w:r>
    </w:p>
    <w:p w14:paraId="36B1B530"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835B80"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CEBDF17" w14:textId="77777777" w:rsidR="00617C38" w:rsidRDefault="00617C38" w:rsidP="00617C38">
      <w:pPr>
        <w:spacing w:line="247" w:lineRule="auto"/>
        <w:rPr>
          <w:rFonts w:eastAsia="Times New Roman"/>
          <w:b/>
          <w:bCs/>
          <w:kern w:val="0"/>
          <w:sz w:val="21"/>
          <w:szCs w:val="21"/>
        </w:rPr>
      </w:pPr>
    </w:p>
    <w:p w14:paraId="3F4B4242" w14:textId="4859ED2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Perils of Self-Reliance</w:t>
      </w:r>
    </w:p>
    <w:p w14:paraId="4539B5F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8 warns against the dangers of relying on human strength and wisdom. "For they have gone up to Assyria like a wild donkey on its own" (Hosea 8:9). This serves as a reminder that self-reliance can lead us astray. Instead, we are called to trust in God's guidance and provision, knowing that His ways are higher than ours.</w:t>
      </w:r>
    </w:p>
    <w:p w14:paraId="3D245039" w14:textId="77777777" w:rsidR="00617C38" w:rsidRDefault="00617C38" w:rsidP="00617C38">
      <w:pPr>
        <w:spacing w:line="247" w:lineRule="auto"/>
      </w:pPr>
      <w:r w:rsidRPr="00F6333B">
        <w:rPr>
          <w:rFonts w:eastAsia="Times New Roman"/>
          <w:kern w:val="0"/>
          <w:sz w:val="21"/>
          <w:szCs w:val="21"/>
        </w:rPr>
        <w:t>1. How can self-reliance lead to spiritual downfall in your daily life, as seen in Hosea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personal strength can distance us from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balance self-reliance with trusting in God's provision?</w:t>
      </w:r>
    </w:p>
    <w:p w14:paraId="41E9D5B5" w14:textId="1BEBB8FC"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Return to God's Law</w:t>
      </w:r>
    </w:p>
    <w:p w14:paraId="42B8459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chapter emphasizes the importance of adhering to God's law. "Though I wrote for them the great things of My law, they regarded them as something strange" (Hosea 8:12). This highlights the need to immerse ourselves in Scripture, allowing it to shape our thoughts and actions. By doing so, we align ourselves with God's perfect will and experience His blessings.</w:t>
      </w:r>
    </w:p>
    <w:p w14:paraId="32536F1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prioritize returning to God's law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stray from God's law despite knowing its importance?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law today? </w:t>
      </w:r>
    </w:p>
    <w:p w14:paraId="1D8EA4D6"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91B281"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2BFDA24E" w14:textId="77777777" w:rsidR="00617C38" w:rsidRDefault="00617C38" w:rsidP="00617C38">
      <w:pPr>
        <w:spacing w:line="247" w:lineRule="auto"/>
        <w:rPr>
          <w:rFonts w:eastAsia="Times New Roman"/>
          <w:b/>
          <w:bCs/>
          <w:kern w:val="0"/>
          <w:sz w:val="21"/>
          <w:szCs w:val="21"/>
        </w:rPr>
      </w:pPr>
    </w:p>
    <w:p w14:paraId="45DA14D5" w14:textId="6479B40F"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Illusion of Security in Worldly Alliances</w:t>
      </w:r>
    </w:p>
    <w:p w14:paraId="5A5E07C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8 reveals the false sense of security that comes from worldly alliances. "Israel has forgotten his Maker and built palaces; Judah has multiplied fortified cities" (Hosea 8:14). This teaches us that true security is found not in earthly power or alliances but in our relationship with God. He is our ultimate protector and provider.</w:t>
      </w:r>
    </w:p>
    <w:p w14:paraId="645DDD7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avoid relying on worldly alliances for security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seek security in worldly alliances instead of trusting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reliance on God rather than worldly alliances for security? </w:t>
      </w:r>
    </w:p>
    <w:p w14:paraId="000645ED"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Divine Justice</w:t>
      </w:r>
    </w:p>
    <w:p w14:paraId="0BB535D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chapter reminds us of the inevitability of God's justice. "For they sow the wind and reap the whirlwind" (Hosea 8:7). This serves as a sobering reminder that God is just and will hold us accountable for our actions. However, His justice is tempered with mercy, offering us the opportunity to repent and return to Him.</w:t>
      </w:r>
    </w:p>
    <w:p w14:paraId="41DF616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respond to signs of divine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divine justice leads to personal and communal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divine justice to avoid negative outcomes? </w:t>
      </w:r>
    </w:p>
    <w:p w14:paraId="3D71E3F7"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4FF666"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7EDD30C5" w14:textId="77777777" w:rsidR="00617C38" w:rsidRDefault="00617C38" w:rsidP="00617C38">
      <w:pPr>
        <w:spacing w:line="247" w:lineRule="auto"/>
        <w:rPr>
          <w:rFonts w:eastAsia="Times New Roman"/>
          <w:b/>
          <w:bCs/>
          <w:kern w:val="0"/>
          <w:sz w:val="21"/>
          <w:szCs w:val="21"/>
        </w:rPr>
      </w:pPr>
    </w:p>
    <w:p w14:paraId="31A8B448" w14:textId="66AC664B"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Tragedy of Spiritual Adultery</w:t>
      </w:r>
    </w:p>
    <w:p w14:paraId="30190C3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8 paints a picture of spiritual adultery, as the Israelites turned to other gods. "They have set up kings, but not by Me; they have appointed princes, but without My approval" (Hosea 8:4). This warns us against the dangers of divided loyalties. Our hearts should be wholly devoted to God, who is faithful and deserving of our undivided love.</w:t>
      </w:r>
    </w:p>
    <w:p w14:paraId="4BF58C1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avoid spiritual adultery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adultery is often overlooked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faithfulness in your relationship with God? </w:t>
      </w:r>
    </w:p>
    <w:p w14:paraId="260B40F8"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8C826F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the warnings and judgments, Hosea 8 ultimately points to the hope of redemption. God's desire is not to punish but to restore. As we read through the chapter, we are reminded of God's unfailing love and His willingness to forgive those who turn back to Him. This hope is fulfilled in Jesus Christ, who offers us salvation and a restored relationship with God.</w:t>
      </w:r>
    </w:p>
    <w:p w14:paraId="518A8B8B"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our mistakes lead to hope and redemption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more with God's redemptive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past failures help us embrace the hope of redemption?</w:t>
      </w:r>
      <w:r w:rsidRPr="001B37DC">
        <w:br w:type="page"/>
      </w:r>
    </w:p>
    <w:p w14:paraId="4B1842D7"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9 Teaching Points and Bible Study Questions</w:t>
      </w:r>
    </w:p>
    <w:p w14:paraId="7CC908CB" w14:textId="06A4FA7E"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Consequences of Turning Away</w:t>
      </w:r>
    </w:p>
    <w:p w14:paraId="47635A0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9 reminds us of the serious consequences of turning away from God. The Israelites faced exile because they forgot their covenant with Yahweh. This serves as a powerful reminder that our choices have consequences. As it is written, "They will not remain in the land of the LORD; Ephraim will return to Egypt and eat unclean food in Assyria" (Hosea 9:3). Staying close to God ensures we remain in His blessings.</w:t>
      </w:r>
    </w:p>
    <w:p w14:paraId="4981387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avoid behaviors that lead to spiritual consequences like those in Hosea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away from God leads to negative outcomes in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and avoid the pitfalls described in Hosea 9? </w:t>
      </w:r>
    </w:p>
    <w:p w14:paraId="7D605ECF"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Gratitude</w:t>
      </w:r>
    </w:p>
    <w:p w14:paraId="752217C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chapter highlights the Israelites' ingratitude despite God's blessings. We are reminded to cultivate a heart of gratitude, recognizing that every good gift comes from above. "Do not rejoice, O Israel, with exultation like the nations!" (Hosea 9:1). Let us always give thanks and rejoice in the Lord, acknowledging His provision in our lives.</w:t>
      </w:r>
    </w:p>
    <w:p w14:paraId="37F6C20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practicing gratitude daily change your perspective during challenging times, as seen in Hosea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in maintaining a faithful relationship with God, according to Hosea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heart of gratitude despite life's difficulties, as illustrated in Hosea 9? </w:t>
      </w:r>
    </w:p>
    <w:p w14:paraId="3120C467"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30EF30"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1E50E477" w14:textId="77777777" w:rsidR="00617C38" w:rsidRDefault="00617C38" w:rsidP="00617C38">
      <w:pPr>
        <w:spacing w:line="247" w:lineRule="auto"/>
        <w:rPr>
          <w:rFonts w:eastAsia="Times New Roman"/>
          <w:b/>
          <w:bCs/>
          <w:kern w:val="0"/>
          <w:sz w:val="21"/>
          <w:szCs w:val="21"/>
        </w:rPr>
      </w:pPr>
    </w:p>
    <w:p w14:paraId="107F2C57" w14:textId="1B54C68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Dangers of Idolatry</w:t>
      </w:r>
    </w:p>
    <w:p w14:paraId="79D4C13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9 warns against the dangers of idolatry, which led Israel astray. Idolatry isn't just about worshiping statues; it can be anything that takes God's place in our hearts. "Their sacrifices will not please Him" (Hosea 9:4). We must guard our hearts and ensure that God remains our first love.</w:t>
      </w:r>
    </w:p>
    <w:p w14:paraId="72067E3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negative consequences in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material possessions and societal pressures? </w:t>
      </w:r>
    </w:p>
    <w:p w14:paraId="7E247584"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7BD470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chapter is a call to repentance, urging us to turn back to God. Repentance is not just about feeling sorry but about changing direction. "The days of punishment have come; the days of retribution have arrived" (Hosea 9:7). Let us heed this call and seek God's forgiveness, knowing He is faithful to restore us.</w:t>
      </w:r>
    </w:p>
    <w:p w14:paraId="135BD8E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repent and seek God's forgiveness in daily life? </w:t>
      </w:r>
    </w:p>
    <w:p w14:paraId="1F82BAB6"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CB0764"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898118D" w14:textId="77777777" w:rsidR="00617C38" w:rsidRDefault="00617C38" w:rsidP="00617C38">
      <w:pPr>
        <w:spacing w:line="247" w:lineRule="auto"/>
        <w:rPr>
          <w:rFonts w:eastAsia="Times New Roman"/>
          <w:b/>
          <w:bCs/>
          <w:kern w:val="0"/>
          <w:sz w:val="21"/>
          <w:szCs w:val="21"/>
        </w:rPr>
      </w:pPr>
    </w:p>
    <w:p w14:paraId="459CD036" w14:textId="71E77C4A"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Role of Prophets</w:t>
      </w:r>
    </w:p>
    <w:p w14:paraId="2BEC8D9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Prophets play a crucial role in guiding and warning God's people. Hosea was tasked with delivering a difficult message, showing us the importance of speaking truth in love. "The prophet is considered a fool, and the inspired man a madman" (Hosea 9:7). We are encouraged to listen to godly counsel and discern the truth.</w:t>
      </w:r>
    </w:p>
    <w:p w14:paraId="1CAE4185" w14:textId="77777777" w:rsidR="00617C38" w:rsidRDefault="00617C38" w:rsidP="00617C38">
      <w:pPr>
        <w:spacing w:line="247" w:lineRule="auto"/>
      </w:pPr>
      <w:r w:rsidRPr="00F6333B">
        <w:rPr>
          <w:rFonts w:eastAsia="Times New Roman"/>
          <w:kern w:val="0"/>
          <w:sz w:val="21"/>
          <w:szCs w:val="21"/>
        </w:rPr>
        <w:t>1. How can you discern true prophetic messages in today's world, similar to Hosea's role?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like Hosea faced rejection, and how can we support modern truth-tellers?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Hosea about delivering difficult truths with compassion and integrity?</w:t>
      </w:r>
    </w:p>
    <w:p w14:paraId="15F39507" w14:textId="4A363579"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3CA8EBB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Sin has real and tangible consequences, as seen in the plight of Israel. "Ephraim’s glory will fly away like a bird" (Hosea 9:11). This serves as a sobering reminder to live righteously and avoid the pitfalls of sin, knowing that God desires holiness in our lives.</w:t>
      </w:r>
    </w:p>
    <w:p w14:paraId="37685BF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the consequences of sin in Hosea 9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consequences is crucial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sin highlighted in Hosea 9? </w:t>
      </w:r>
    </w:p>
    <w:p w14:paraId="790CF428"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1F0590"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689A7740" w14:textId="77777777" w:rsidR="00617C38" w:rsidRDefault="00617C38" w:rsidP="00617C38">
      <w:pPr>
        <w:spacing w:line="247" w:lineRule="auto"/>
        <w:rPr>
          <w:rFonts w:eastAsia="Times New Roman"/>
          <w:b/>
          <w:bCs/>
          <w:kern w:val="0"/>
          <w:sz w:val="21"/>
          <w:szCs w:val="21"/>
        </w:rPr>
      </w:pPr>
    </w:p>
    <w:p w14:paraId="399E112A" w14:textId="4F2564D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Faithfulness of God</w:t>
      </w:r>
    </w:p>
    <w:p w14:paraId="000555B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Israel's unfaithfulness, God remains faithful. His love and mercy are constant, even when we falter. "I will bereave them of every child" (Hosea 9:12) shows the depth of God's sorrow over sin, yet His faithfulness endures. We can trust in His unwavering love and commitment to us.</w:t>
      </w:r>
    </w:p>
    <w:p w14:paraId="67B5548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remain faithful to God when faced with distractions and temptations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human unfaithfulness?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faithfulness in your relationships? </w:t>
      </w:r>
    </w:p>
    <w:p w14:paraId="32795242"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Discernment</w:t>
      </w:r>
    </w:p>
    <w:p w14:paraId="735575A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9 emphasizes the need for spiritual discernment. The Israelites failed to recognize the signs of their times. "The days of punishment have come" (Hosea 9:7). We are called to be spiritually alert, discerning God's will and the movements of His Spirit in our lives.</w:t>
      </w:r>
    </w:p>
    <w:p w14:paraId="30908DE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develop spiritual discernment to avoid the pitfalls described in Hosea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in recognizing false teachings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enhance your spiritual discernment in daily life? </w:t>
      </w:r>
    </w:p>
    <w:p w14:paraId="3F69CEA0"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C83D83"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342F008F" w14:textId="77777777" w:rsidR="00617C38" w:rsidRDefault="00617C38" w:rsidP="00617C38">
      <w:pPr>
        <w:spacing w:line="247" w:lineRule="auto"/>
        <w:rPr>
          <w:rFonts w:eastAsia="Times New Roman"/>
          <w:b/>
          <w:bCs/>
          <w:kern w:val="0"/>
          <w:sz w:val="21"/>
          <w:szCs w:val="21"/>
        </w:rPr>
      </w:pPr>
    </w:p>
    <w:p w14:paraId="34A0636F" w14:textId="27EC6D6F"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Power of God's Word</w:t>
      </w:r>
    </w:p>
    <w:p w14:paraId="0813599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God's Word is powerful and transformative. Hosea's message was rooted in divine truth, reminding us of the authority of Scripture. "Because of the wickedness of their deeds, I will drive them out of My house" (Hosea 9:15). Let us immerse ourselves in the Word, allowing it to guide and shape our lives.</w:t>
      </w:r>
    </w:p>
    <w:p w14:paraId="6961B00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God's warnings in Hosea 9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holds power to transform lives, as seen in Hosea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guides your actions and choices consistently? </w:t>
      </w:r>
    </w:p>
    <w:p w14:paraId="63AAEE22"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2F7E764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Even in judgment, there is hope for restoration. God's ultimate desire is to restore His people to Himself. "My God will reject them because they have not obeyed Him" (Hosea 9:17), yet His heart longs for reconciliation. We can find hope in God's promise to restore and renew us when we return to Him with sincere hearts.</w:t>
      </w:r>
    </w:p>
    <w:p w14:paraId="218C5929"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find hope in God's promises of restoration during personal times of spiritual decline?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God's restorative work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past mistakes is crucial for experiencing true restoration and hope?</w:t>
      </w:r>
      <w:r w:rsidRPr="001B37DC">
        <w:br w:type="page"/>
      </w:r>
    </w:p>
    <w:p w14:paraId="20454BCB"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10 Teaching Points and Bible Study Questions</w:t>
      </w:r>
    </w:p>
    <w:p w14:paraId="1D7972AE" w14:textId="68779B0E"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Danger of Divided Hearts</w:t>
      </w:r>
    </w:p>
    <w:p w14:paraId="57313F1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10:2, we read, "Their hearts are deceitful; now they must bear their guilt." A divided heart leads to instability and inconsistency in our walk with God. Just as a house divided against itself cannot stand, a heart divided between God and worldly desires will falter. Prioritize your relationship with God, ensuring that your heart is wholly devoted to Him, and watch how He strengthens your path.</w:t>
      </w:r>
    </w:p>
    <w:p w14:paraId="174D88C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address areas in your life where your heart is divided?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divided loyalties can weaken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wholehearted devotion to God? </w:t>
      </w:r>
    </w:p>
    <w:p w14:paraId="14852212"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5278D5F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10:5 warns, "The people of Samaria will fear for the calf of Beth-</w:t>
      </w:r>
      <w:proofErr w:type="spellStart"/>
      <w:r w:rsidRPr="00F6333B">
        <w:rPr>
          <w:rFonts w:eastAsia="Times New Roman"/>
          <w:kern w:val="0"/>
          <w:sz w:val="21"/>
          <w:szCs w:val="21"/>
        </w:rPr>
        <w:t>aven</w:t>
      </w:r>
      <w:proofErr w:type="spellEnd"/>
      <w:r w:rsidRPr="00F6333B">
        <w:rPr>
          <w:rFonts w:eastAsia="Times New Roman"/>
          <w:kern w:val="0"/>
          <w:sz w:val="21"/>
          <w:szCs w:val="21"/>
        </w:rPr>
        <w:t>." Idolatry, whether in the form of material possessions, status, or even relationships, leads us away from God. Reflect on what might be taking God's place in your life and remember that only He can truly satisfy your deepest needs.</w:t>
      </w:r>
    </w:p>
    <w:p w14:paraId="00B5653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remove modern idols in your life to avoid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instability in personal and community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worldly distractions? </w:t>
      </w:r>
    </w:p>
    <w:p w14:paraId="2279F4E6"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770C12"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6B9368CD" w14:textId="77777777" w:rsidR="00617C38" w:rsidRDefault="00617C38" w:rsidP="00617C38">
      <w:pPr>
        <w:spacing w:line="247" w:lineRule="auto"/>
        <w:rPr>
          <w:rFonts w:eastAsia="Times New Roman"/>
          <w:b/>
          <w:bCs/>
          <w:kern w:val="0"/>
          <w:sz w:val="21"/>
          <w:szCs w:val="21"/>
        </w:rPr>
      </w:pPr>
    </w:p>
    <w:p w14:paraId="49F975FA" w14:textId="2916D26D"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Importance of Righteous Leadership</w:t>
      </w:r>
    </w:p>
    <w:p w14:paraId="022FE71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3 states, "Surely now they will say, 'We have no king, for we do not revere the LORD.'" Leadership grounded in righteousness and reverence for God is crucial. Whether you're leading a family, a team, or a community, let your leadership be rooted in God's principles, guiding others with integrity and faith.</w:t>
      </w:r>
    </w:p>
    <w:p w14:paraId="02C1388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we ensure our leaders prioritize righteousness in their decision-making processes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community well-being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righteous leadership in your local community or church? </w:t>
      </w:r>
    </w:p>
    <w:p w14:paraId="49A30883"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Sowing Righteousness</w:t>
      </w:r>
    </w:p>
    <w:p w14:paraId="0E8A562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10:12 encourages us, "Sow for yourselves righteousness and reap the fruit of loving devotion." Just as a farmer sows seeds to reap a harvest, sowing righteousness in your life will yield a harvest of love, peace, and joy. Make daily choices that align with God's will, and watch the blessings unfold.</w:t>
      </w:r>
    </w:p>
    <w:p w14:paraId="6C184D8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actively sow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sowing righteousness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righteousness over personal gain? </w:t>
      </w:r>
    </w:p>
    <w:p w14:paraId="56C6C215"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1BBF37"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1B1641E5" w14:textId="77777777" w:rsidR="00617C38" w:rsidRDefault="00617C38" w:rsidP="00617C38">
      <w:pPr>
        <w:spacing w:line="247" w:lineRule="auto"/>
        <w:rPr>
          <w:rFonts w:eastAsia="Times New Roman"/>
          <w:b/>
          <w:bCs/>
          <w:kern w:val="0"/>
          <w:sz w:val="21"/>
          <w:szCs w:val="21"/>
        </w:rPr>
      </w:pPr>
    </w:p>
    <w:p w14:paraId="7B62ACFF" w14:textId="73839C76"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Call to Break Up Fallow Ground</w:t>
      </w:r>
    </w:p>
    <w:p w14:paraId="1393B02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Continuing in verse 12, we are urged to "break up your unplowed ground." This is a call to examine areas of our lives that have become hardened or neglected. By allowing God to work in these areas, we open ourselves to new growth and transformation. Embrace change and let God cultivate your heart.</w:t>
      </w:r>
    </w:p>
    <w:p w14:paraId="27AA8A9D" w14:textId="77777777" w:rsidR="00617C38" w:rsidRDefault="00617C38" w:rsidP="00617C38">
      <w:pPr>
        <w:spacing w:line="247" w:lineRule="auto"/>
      </w:pPr>
      <w:r w:rsidRPr="00F6333B">
        <w:rPr>
          <w:rFonts w:eastAsia="Times New Roman"/>
          <w:kern w:val="0"/>
          <w:sz w:val="21"/>
          <w:szCs w:val="21"/>
        </w:rPr>
        <w:t>1. How can you identify and break up fallow ground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breaking up fallow ground is essential for personal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more fruitful relationship with God?</w:t>
      </w:r>
    </w:p>
    <w:p w14:paraId="5F59AE7D" w14:textId="56B638B6"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Justice</w:t>
      </w:r>
    </w:p>
    <w:p w14:paraId="0E87D46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10:10 reminds us, "When I please, I will discipline them." God's justice is real and serves as a reminder of His holiness. While His discipline may be uncomfortable, it is always for our good, steering us back to the right path. Trust in His perfect justice and allow it to refine you.</w:t>
      </w:r>
    </w:p>
    <w:p w14:paraId="0BEBD82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respond to divine justice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justice is necessary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Hosea 10 about aligning your actions with God's justice? </w:t>
      </w:r>
    </w:p>
    <w:p w14:paraId="60849C03"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554B98"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267B5B5" w14:textId="77777777" w:rsidR="00617C38" w:rsidRDefault="00617C38" w:rsidP="00617C38">
      <w:pPr>
        <w:spacing w:line="247" w:lineRule="auto"/>
        <w:rPr>
          <w:rFonts w:eastAsia="Times New Roman"/>
          <w:b/>
          <w:bCs/>
          <w:kern w:val="0"/>
          <w:sz w:val="21"/>
          <w:szCs w:val="21"/>
        </w:rPr>
      </w:pPr>
    </w:p>
    <w:p w14:paraId="71CFD8C8" w14:textId="6F420286"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Futility of Trusting in Human Strength</w:t>
      </w:r>
    </w:p>
    <w:p w14:paraId="4DBC6C96"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13 highlights, "You have relied on your own strength and on your many warriors." Trusting in our own abilities or resources can lead to disappointment. Instead, lean on God's strength, for He is our ultimate source of power and victory. Remember, "I can do all things through Christ who strengthens me" (Philippians 4:13).</w:t>
      </w:r>
    </w:p>
    <w:p w14:paraId="509EA11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change areas where you rely on human strength over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in their own abilities rather than seeking divine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the futility of relying solely on human strength? </w:t>
      </w:r>
    </w:p>
    <w:p w14:paraId="7097C194"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Forgetting God</w:t>
      </w:r>
    </w:p>
    <w:p w14:paraId="08EA482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10:14 warns of the destruction that comes from forgetting God. When we neglect our relationship with Him, we open ourselves to chaos and confusion. Keep God at the center of your life, and let His wisdom guide your decisions and actions.</w:t>
      </w:r>
    </w:p>
    <w:p w14:paraId="1EDDA2C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ensure daily practices prevent you from forgetting God in your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think are the personal consequences of neglecting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remember God's presence during challenging times? </w:t>
      </w:r>
    </w:p>
    <w:p w14:paraId="3548BAEE"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C8872A"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673A8BCE" w14:textId="77777777" w:rsidR="00617C38" w:rsidRDefault="00617C38" w:rsidP="00617C38">
      <w:pPr>
        <w:spacing w:line="247" w:lineRule="auto"/>
        <w:rPr>
          <w:rFonts w:eastAsia="Times New Roman"/>
          <w:b/>
          <w:bCs/>
          <w:kern w:val="0"/>
          <w:sz w:val="21"/>
          <w:szCs w:val="21"/>
        </w:rPr>
      </w:pPr>
    </w:p>
    <w:p w14:paraId="37B9A99E" w14:textId="3FF64ED1"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Promise of Restoration</w:t>
      </w:r>
    </w:p>
    <w:p w14:paraId="68ACF4A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the warnings, Hosea's message is ultimately one of hope. God's desire is to restore and redeem. No matter how far we may stray, His arms are always open, ready to welcome us back. Embrace His promise of restoration and let it inspire you to return to Him with a renewed heart.</w:t>
      </w:r>
    </w:p>
    <w:p w14:paraId="4E31A35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the promise of restoration in Hosea 10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is important in rebuilding relationships, as seen in Hosea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personal restoration, inspired by Hosea 10's message? </w:t>
      </w:r>
    </w:p>
    <w:p w14:paraId="61546585"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Seek the Lord</w:t>
      </w:r>
    </w:p>
    <w:p w14:paraId="7DC7977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Finally, Hosea 10:12 concludes with a powerful invitation: "It is time to seek the LORD until He comes and showers righteousness on you." Seeking God should be our highest priority. As you pursue Him with all your heart, He promises to pour out His righteousness, filling your life with His presence and peace.</w:t>
      </w:r>
    </w:p>
    <w:p w14:paraId="6D0BF0D3"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actively seek the Lord in your daily routine amidst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the Lord is essential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seeking the Lord over worldly pursuits?</w:t>
      </w:r>
      <w:r w:rsidRPr="001B37DC">
        <w:br w:type="page"/>
      </w:r>
    </w:p>
    <w:p w14:paraId="7E22BB12"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11 Teaching Points and Bible Study Questions</w:t>
      </w:r>
    </w:p>
    <w:p w14:paraId="156F9B73" w14:textId="4C123C8B"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God's Unfailing Love</w:t>
      </w:r>
    </w:p>
    <w:p w14:paraId="75AB52A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11, we see a beautiful portrayal of God's unwavering love for His people. Despite Israel's repeated disobedience, God declares, "When Israel was a child, I loved him, and out of Egypt I called My son" (Hosea 11:1). This verse reminds us that God's love is not contingent on our actions. His love is steadfast and enduring, a comforting truth that encourages us to trust in His eternal care.</w:t>
      </w:r>
    </w:p>
    <w:p w14:paraId="488DF21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God's unfailing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constant despite human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patience and apply to your own relationships? </w:t>
      </w:r>
    </w:p>
    <w:p w14:paraId="088DED53"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Pain of Rejection</w:t>
      </w:r>
    </w:p>
    <w:p w14:paraId="47D631C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God expresses His heartache over Israel's rejection, saying, "But the more I called them, the farther they departed from Me" (Hosea 11:2). This highlights the pain that comes with turning away from God. It serves as a reminder to remain faithful and attentive to His call, understanding that our choices can grieve the heart of our loving Creator.</w:t>
      </w:r>
    </w:p>
    <w:p w14:paraId="7F3FF0E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respond to feelings of rejection in a way that aligns with God's love in Hosea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continues to love despite rejection, and how can this influence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response to rejection in Hosea 11 to apply in your own life? </w:t>
      </w:r>
    </w:p>
    <w:p w14:paraId="6E30DF99"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96CCBD"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64DBDC79" w14:textId="77777777" w:rsidR="00617C38" w:rsidRDefault="00617C38" w:rsidP="00617C38">
      <w:pPr>
        <w:spacing w:line="247" w:lineRule="auto"/>
        <w:rPr>
          <w:rFonts w:eastAsia="Times New Roman"/>
          <w:b/>
          <w:bCs/>
          <w:kern w:val="0"/>
          <w:sz w:val="21"/>
          <w:szCs w:val="21"/>
        </w:rPr>
      </w:pPr>
    </w:p>
    <w:p w14:paraId="530A0A23" w14:textId="2E393CBD"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Tenderness of God’s Guidance</w:t>
      </w:r>
    </w:p>
    <w:p w14:paraId="4333C55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11:3 reveals God's gentle guidance: "It was I who taught Ephraim to walk, taking them in My arms, but they never realized that it was I who healed them." This imagery of a parent teaching a child to walk illustrates God's tender care and patience. It encourages us to recognize His hand in our lives, guiding us with love and healing.</w:t>
      </w:r>
    </w:p>
    <w:p w14:paraId="342698A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respond to God's tender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guidance is often gentle rather than forceful, and how does this affect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trust in God's tender guidance during challenging times? </w:t>
      </w:r>
    </w:p>
    <w:p w14:paraId="47BA6C9F"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5E5ED9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God's call to repentance is evident as He laments over Israel's waywardness. "My people are bent on turning from Me" (Hosea 11:7). This serves as a powerful reminder of the importance of repentance in our spiritual journey. Turning back to God is not just a one-time event but a continual process of aligning our hearts with His will.</w:t>
      </w:r>
    </w:p>
    <w:p w14:paraId="70D7E3C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respond to God's call to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continues to call us to repentance despite our repeated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call to repentance? </w:t>
      </w:r>
    </w:p>
    <w:p w14:paraId="39A27644"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EB0B32"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096592FB" w14:textId="77777777" w:rsidR="00617C38" w:rsidRDefault="00617C38" w:rsidP="00617C38">
      <w:pPr>
        <w:spacing w:line="247" w:lineRule="auto"/>
        <w:rPr>
          <w:rFonts w:eastAsia="Times New Roman"/>
          <w:b/>
          <w:bCs/>
          <w:kern w:val="0"/>
          <w:sz w:val="21"/>
          <w:szCs w:val="21"/>
        </w:rPr>
      </w:pPr>
    </w:p>
    <w:p w14:paraId="254994FF" w14:textId="6919447E"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Compassion of God</w:t>
      </w:r>
    </w:p>
    <w:p w14:paraId="12E5B68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Israel's rebellion, God’s compassion shines through: "How can I give you up, O Ephraim? How can I hand you over, O Israel?" (Hosea 11:8). This verse underscores the depth of God's compassion, showing that His mercy triumphs over judgment. It reassures us that no matter how far we stray, God’s compassion is always ready to welcome us back.</w:t>
      </w:r>
    </w:p>
    <w:p w14:paraId="4EB9AF0A" w14:textId="77777777" w:rsidR="00617C38" w:rsidRDefault="00617C38" w:rsidP="00617C38">
      <w:pPr>
        <w:spacing w:line="247" w:lineRule="auto"/>
      </w:pPr>
      <w:r w:rsidRPr="00F6333B">
        <w:rPr>
          <w:rFonts w:eastAsia="Times New Roman"/>
          <w:kern w:val="0"/>
          <w:sz w:val="21"/>
          <w:szCs w:val="21"/>
        </w:rPr>
        <w:t>1. How can you show compassion to others as God does in Hosea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compassion persists despite human disobedience in Hosea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compassion in Hosea 11 to apply in your daily relationships?</w:t>
      </w:r>
    </w:p>
    <w:p w14:paraId="7526FE65" w14:textId="3375F160"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73FA60E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God promises restoration, saying, "I will not carry out My fierce anger; I will not again destroy Ephraim" (Hosea 11:9). This promise of restoration is a testament to God’s faithfulness and His desire to renew and restore His people. It encourages us to hold onto hope, knowing that God’s plans for us are always for our good.</w:t>
      </w:r>
    </w:p>
    <w:p w14:paraId="676358B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God's promise of restoration in Hosea 11 to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promise of restoration in Hosea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promise of restoration is important for understanding forgiveness in your life? </w:t>
      </w:r>
    </w:p>
    <w:p w14:paraId="083DC77C"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DF1EBD"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47143421" w14:textId="77777777" w:rsidR="00617C38" w:rsidRDefault="00617C38" w:rsidP="00617C38">
      <w:pPr>
        <w:spacing w:line="247" w:lineRule="auto"/>
        <w:rPr>
          <w:rFonts w:eastAsia="Times New Roman"/>
          <w:b/>
          <w:bCs/>
          <w:kern w:val="0"/>
          <w:sz w:val="21"/>
          <w:szCs w:val="21"/>
        </w:rPr>
      </w:pPr>
    </w:p>
    <w:p w14:paraId="694EB772" w14:textId="12AB0CBC"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Holiness of God</w:t>
      </w:r>
    </w:p>
    <w:p w14:paraId="0BE08A4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11:9, God declares, "For I am God and not man—the Holy One among you." This statement highlights the holiness and otherness of God. It reminds us that His ways are higher than ours, and His holiness calls us to live lives that reflect His character, set apart for His purposes.</w:t>
      </w:r>
    </w:p>
    <w:p w14:paraId="40247A1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God's holiness in Hosea 11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holiness leads to both judgment and compassion in Hosea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holy love in Hosea 11 to apply in your relationships? </w:t>
      </w:r>
    </w:p>
    <w:p w14:paraId="526B9639"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046EDD7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God’s presence is a constant theme, as He promises, "They will follow the LORD; He will roar like a lion" (Hosea 11:10). This assurance of His presence gives us confidence and courage to follow Him, knowing that He leads us with strength and authority.</w:t>
      </w:r>
    </w:p>
    <w:p w14:paraId="2C326F5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times, as seen in Hosea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unwavering presence is crucial for personal growth and spiritual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assured of God's presence in your daily life? </w:t>
      </w:r>
    </w:p>
    <w:p w14:paraId="1B84787D"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92D595"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C437F07" w14:textId="77777777" w:rsidR="00617C38" w:rsidRDefault="00617C38" w:rsidP="00617C38">
      <w:pPr>
        <w:spacing w:line="247" w:lineRule="auto"/>
        <w:rPr>
          <w:rFonts w:eastAsia="Times New Roman"/>
          <w:b/>
          <w:bCs/>
          <w:kern w:val="0"/>
          <w:sz w:val="21"/>
          <w:szCs w:val="21"/>
        </w:rPr>
      </w:pPr>
    </w:p>
    <w:p w14:paraId="25E5A83C" w14:textId="031874BF"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Call to Return</w:t>
      </w:r>
    </w:p>
    <w:p w14:paraId="7673BA8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11:11 speaks of a return: "They will come trembling like birds from Egypt, like doves from Assyria." This call to return is an invitation to come back to God with humility and reverence. It encourages us to approach Him with a heart ready to receive His grace and forgiveness.</w:t>
      </w:r>
    </w:p>
    <w:p w14:paraId="50C861E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God's call to return in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returning to God is emphasized, and how does it impact your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consistently respond to God's call to return? </w:t>
      </w:r>
    </w:p>
    <w:p w14:paraId="3260BB0D"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43F4BD4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Finally, Hosea 11 concludes with a reminder of God’s faithfulness: "I will settle them in their homes, declares the LORD" (Hosea 11:11). This promise of settling and security reflects God’s unwavering faithfulness to His promises. It reassures us that He is a God who keeps His word, providing us with a firm foundation on which to build our lives.</w:t>
      </w:r>
    </w:p>
    <w:p w14:paraId="1F0E7203"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faithfulness in your relationships, reflecting God's faithfulness in Hosea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despite human shortcomings, as seen in Hosea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unwavering commitment in Hosea 11 to apply in your daily life?</w:t>
      </w:r>
      <w:r w:rsidRPr="001B37DC">
        <w:br w:type="page"/>
      </w:r>
    </w:p>
    <w:p w14:paraId="0838A46D"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12 Teaching Points and Bible Study Questions</w:t>
      </w:r>
    </w:p>
    <w:p w14:paraId="00089A15" w14:textId="246D1FDD"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Importance of Remembering God's Faithfulness</w:t>
      </w:r>
    </w:p>
    <w:p w14:paraId="650BB8B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12:6, we are reminded to "return to your God, maintain love and justice, and wait for your God always." This verse encourages us to remember God's unwavering faithfulness throughout history. Just as God was faithful to Israel, He remains faithful to us today. By recalling His past deeds, we can strengthen our trust in His promises and find peace in His unchanging nature.</w:t>
      </w:r>
    </w:p>
    <w:p w14:paraId="0DBB5C2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actively remember God's faithfulness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faithfulness strengthens your trust in Him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during challenging times? </w:t>
      </w:r>
    </w:p>
    <w:p w14:paraId="67CBAA7F"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0B58B1E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12:6 also emphasizes the need for repentance: "return to your God." Repentance is not just a one-time event but a continual turning back to God. It involves recognizing our shortcomings and seeking His forgiveness. This act of humility opens the door to a deeper relationship with Him and aligns our hearts with His will.</w:t>
      </w:r>
    </w:p>
    <w:p w14:paraId="64AE277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Hosea 12's call to repentance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emphasized in Hosea 12, and how can it transform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as suggested in Hosea 12? </w:t>
      </w:r>
    </w:p>
    <w:p w14:paraId="1772D451"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5FF6A8"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8F5FD6E" w14:textId="77777777" w:rsidR="00617C38" w:rsidRDefault="00617C38" w:rsidP="00617C38">
      <w:pPr>
        <w:spacing w:line="247" w:lineRule="auto"/>
        <w:rPr>
          <w:rFonts w:eastAsia="Times New Roman"/>
          <w:b/>
          <w:bCs/>
          <w:kern w:val="0"/>
          <w:sz w:val="21"/>
          <w:szCs w:val="21"/>
        </w:rPr>
      </w:pPr>
    </w:p>
    <w:p w14:paraId="082BCDD4" w14:textId="36864AF2"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Dangers of Deception</w:t>
      </w:r>
    </w:p>
    <w:p w14:paraId="1384053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1 warns, "Ephraim feeds on the wind and chases the east wind all day long." This imagery highlights the futility of pursuing empty promises and deceitful practices. In our lives, we must be vigilant against the allure of worldly distractions that lead us away from God's truth. Instead, we should anchor ourselves in His Word, which is the ultimate source of wisdom and guidance.</w:t>
      </w:r>
    </w:p>
    <w:p w14:paraId="4AC83E6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avoid self-deception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deception often leads to broken relationships and trust issues?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honesty in your community? </w:t>
      </w:r>
    </w:p>
    <w:p w14:paraId="7F0FF80B"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Integrity</w:t>
      </w:r>
    </w:p>
    <w:p w14:paraId="22ABC86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12:7 speaks of a merchant who uses dishonest scales. This serves as a reminder of the importance of integrity in all our dealings. As followers of Christ, we are called to reflect His character in our actions. Upholding honesty and fairness not only honors God but also builds trust and credibility in our relationships with others.</w:t>
      </w:r>
    </w:p>
    <w:p w14:paraId="33336AB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practicing integrity in daily life influence your relationships and community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maintaining trust in personal and professional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and beliefs? </w:t>
      </w:r>
    </w:p>
    <w:p w14:paraId="0BB67E19"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BDBBF2"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55619C9" w14:textId="77777777" w:rsidR="00617C38" w:rsidRDefault="00617C38" w:rsidP="00617C38">
      <w:pPr>
        <w:spacing w:line="247" w:lineRule="auto"/>
        <w:rPr>
          <w:rFonts w:eastAsia="Times New Roman"/>
          <w:b/>
          <w:bCs/>
          <w:kern w:val="0"/>
          <w:sz w:val="21"/>
          <w:szCs w:val="21"/>
        </w:rPr>
      </w:pPr>
    </w:p>
    <w:p w14:paraId="5690AAEB" w14:textId="53E00CC1"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Consequences of Pride</w:t>
      </w:r>
    </w:p>
    <w:p w14:paraId="06F9D01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verse 8, Ephraim boasts, "I have become rich; I have found wealth for myself." This prideful attitude leads to a false sense of security. The lesson here is clear: pride can blind us to our dependence on God. True security and fulfillment come from acknowledging our need for Him and relying on His provision.</w:t>
      </w:r>
    </w:p>
    <w:p w14:paraId="39537FAE" w14:textId="77777777" w:rsidR="00617C38" w:rsidRDefault="00617C38" w:rsidP="00617C38">
      <w:pPr>
        <w:spacing w:line="247" w:lineRule="auto"/>
      </w:pPr>
      <w:r w:rsidRPr="00F6333B">
        <w:rPr>
          <w:rFonts w:eastAsia="Times New Roman"/>
          <w:kern w:val="0"/>
          <w:sz w:val="21"/>
          <w:szCs w:val="21"/>
        </w:rPr>
        <w:t>1. How can recognizing pride in your life help prevent negative consequences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self-deception and poor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and avoid the pitfalls of pride?</w:t>
      </w:r>
    </w:p>
    <w:p w14:paraId="4CA6E0DD" w14:textId="50005F43"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Love</w:t>
      </w:r>
    </w:p>
    <w:p w14:paraId="390D632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12:9 reminds us of God's enduring love: "I am the LORD your God ever since the land of Egypt." Despite Israel's unfaithfulness, God's love remains steadfast. This is a powerful reminder that His love for us is unconditional and eternal. No matter how far we stray, His arms are always open to welcome us back.</w:t>
      </w:r>
    </w:p>
    <w:p w14:paraId="51A1224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respond to God's love in your daily life, as seen in Hosea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steadfast despite human failings, according to Hosea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emulate God's love in your relationships, inspired by Hosea 12? </w:t>
      </w:r>
    </w:p>
    <w:p w14:paraId="28C0C83D"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2226EA"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0334EE40" w14:textId="77777777" w:rsidR="00617C38" w:rsidRDefault="00617C38" w:rsidP="00617C38">
      <w:pPr>
        <w:spacing w:line="247" w:lineRule="auto"/>
        <w:rPr>
          <w:rFonts w:eastAsia="Times New Roman"/>
          <w:b/>
          <w:bCs/>
          <w:kern w:val="0"/>
          <w:sz w:val="21"/>
          <w:szCs w:val="21"/>
        </w:rPr>
      </w:pPr>
    </w:p>
    <w:p w14:paraId="2DAD2BEE" w14:textId="793BB8FE"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Role of Prophets</w:t>
      </w:r>
    </w:p>
    <w:p w14:paraId="677B020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10 highlights the role of prophets: "I spoke through the prophets and multiplied visions." Prophets were God's messengers, delivering His Word to guide and correct His people. Today, we have the complete revelation of Scripture to guide us. By studying the Bible, we can discern God's voice and apply His teachings to our lives.</w:t>
      </w:r>
    </w:p>
    <w:p w14:paraId="7509CC1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discern and apply prophetic messages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His will to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Hosea about the importance of listening to prophetic voices? </w:t>
      </w:r>
    </w:p>
    <w:p w14:paraId="13E675E1"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0B44FA2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12:11 warns against idolatry: "Is there iniquity in Gilead? Surely they are worthless." Idolatry is not just about worshiping physical idols but also about placing anything above God in our hearts. This verse challenges us to examine our lives and remove anything that competes with our devotion to Him.</w:t>
      </w:r>
    </w:p>
    <w:p w14:paraId="703D739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focus more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despite knowing their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trust remains in God rather than material possessions? </w:t>
      </w:r>
    </w:p>
    <w:p w14:paraId="6A35003E"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227002"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7204D64D" w14:textId="77777777" w:rsidR="00617C38" w:rsidRDefault="00617C38" w:rsidP="00617C38">
      <w:pPr>
        <w:spacing w:line="247" w:lineRule="auto"/>
        <w:rPr>
          <w:rFonts w:eastAsia="Times New Roman"/>
          <w:b/>
          <w:bCs/>
          <w:kern w:val="0"/>
          <w:sz w:val="21"/>
          <w:szCs w:val="21"/>
        </w:rPr>
      </w:pPr>
    </w:p>
    <w:p w14:paraId="00888EBA" w14:textId="322FE22E"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11D8167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verse 13, we see God's faithfulness in action: "By a prophet the LORD brought Israel out of Egypt, and by a prophet he was preserved." This underscores the reliability of God's promises. Just as He delivered Israel, He will fulfill His promises to us. We can rest assured that His Word is true and His plans for us are good.</w:t>
      </w:r>
    </w:p>
    <w:p w14:paraId="29E2A31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trust in God's promises when facing uncertainty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relevant despite changing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in fulfilling His promises? </w:t>
      </w:r>
    </w:p>
    <w:p w14:paraId="769819E9"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Perseverance</w:t>
      </w:r>
    </w:p>
    <w:p w14:paraId="4426F2B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Finally, Hosea 12:6 encourages us to "wait for your God always." Perseverance is essential in our walk with God. Life's challenges may test our faith, but by patiently waiting on Him, we demonstrate our trust in His timing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perfect plan. As we persevere, we grow stronger in our faith and draw closer to Him.</w:t>
      </w:r>
    </w:p>
    <w:p w14:paraId="2539803D"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Jacob's perseverance in your own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persevere in faith during challenging times?</w:t>
      </w:r>
      <w:r w:rsidRPr="001B37DC">
        <w:br w:type="page"/>
      </w:r>
    </w:p>
    <w:p w14:paraId="29F97B61"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13 Teaching Points and Bible Study Questions</w:t>
      </w:r>
    </w:p>
    <w:p w14:paraId="62FEFC32" w14:textId="3E9E2EC6"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Danger of Forgetting God</w:t>
      </w:r>
    </w:p>
    <w:p w14:paraId="6B1E00B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13:6, we read, "When they had pasture, they became satisfied; when they were satisfied, their hearts became proud. As a result, they forgot Me." This verse serves as a powerful reminder of the human tendency to forget God when life is comfortable. It's crucial to remain humble and grateful, acknowledging that every blessing comes from Him. By keeping God at the center of our lives, we can avoid the pitfalls of pride and complacency.</w:t>
      </w:r>
    </w:p>
    <w:p w14:paraId="790DBA8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we actively remember God in our daily routines to avoid spiritual complacency?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forget God during times of prosperity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central in your life decisions? </w:t>
      </w:r>
    </w:p>
    <w:p w14:paraId="1EB8BADC"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2FE5553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13:2 warns, "Now they sin more and more; they make for themselves cast images, idols skillfully made from their silver, all of them the work of craftsmen." Idolatry isn't just about worshiping statues; it's about placing anything above God in our lives. Whether it's money, success, or relationships, anything that takes precedence over our relationship with God can become an idol. Recognizing and removing these idols is essential for spiritual growth.</w:t>
      </w:r>
    </w:p>
    <w:p w14:paraId="0C035A9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modern idols in your life help prevent the consequences seen in Hosea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destructive outcomes, as illustrated in Hosea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idols in your daily life? </w:t>
      </w:r>
    </w:p>
    <w:p w14:paraId="0EB93846"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BA2458"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42D3305B" w14:textId="77777777" w:rsidR="00617C38" w:rsidRDefault="00617C38" w:rsidP="00617C38">
      <w:pPr>
        <w:spacing w:line="247" w:lineRule="auto"/>
        <w:rPr>
          <w:rFonts w:eastAsia="Times New Roman"/>
          <w:b/>
          <w:bCs/>
          <w:kern w:val="0"/>
          <w:sz w:val="21"/>
          <w:szCs w:val="21"/>
        </w:rPr>
      </w:pPr>
    </w:p>
    <w:p w14:paraId="77B79930" w14:textId="2F113962"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Fleeting Nature of Earthly Power</w:t>
      </w:r>
    </w:p>
    <w:p w14:paraId="597CBF1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3 states, "Therefore they will be like the morning mist, like the early dew that vanishes, like chaff blown from a threshing floor, or like smoke escaping through a window." Earthly power and success are temporary and can disappear in an instant. True security and significance come from a relationship with God, who is eternal and unchanging.</w:t>
      </w:r>
    </w:p>
    <w:p w14:paraId="21BB0077"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the fleeting nature of power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temporary power instead of seeking lasting spiritual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trust is placed in eternal values rather than temporary power? </w:t>
      </w:r>
    </w:p>
    <w:p w14:paraId="1E0D906D"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as the Only Savior</w:t>
      </w:r>
    </w:p>
    <w:p w14:paraId="096A6C1C"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13:4 declares, "But I am the LORD your God from the land of Egypt; you know no God but Me, and there is no Savior besides Me." This verse emphasizes the exclusivity of God as our Savior. In a world full of distractions and false promises, it's vital to remember that salvation and true fulfillment can only be found in Him.</w:t>
      </w:r>
    </w:p>
    <w:p w14:paraId="52C21EB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rely on God as your only Savior in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seek other "saviors" instead of trusting God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trust in God as your sole source of salvation? </w:t>
      </w:r>
    </w:p>
    <w:p w14:paraId="12633D28"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6B9694"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6EA7D464" w14:textId="77777777" w:rsidR="00617C38" w:rsidRDefault="00617C38" w:rsidP="00617C38">
      <w:pPr>
        <w:spacing w:line="247" w:lineRule="auto"/>
        <w:rPr>
          <w:rFonts w:eastAsia="Times New Roman"/>
          <w:b/>
          <w:bCs/>
          <w:kern w:val="0"/>
          <w:sz w:val="21"/>
          <w:szCs w:val="21"/>
        </w:rPr>
      </w:pPr>
    </w:p>
    <w:p w14:paraId="7C219404" w14:textId="537C9D35"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2F38647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 xml:space="preserve">The chapter highlights the need for genuine repentance. Hosea 13:14 offers hope, "I will ransom them from the power of </w:t>
      </w:r>
      <w:proofErr w:type="spellStart"/>
      <w:r w:rsidRPr="00F6333B">
        <w:rPr>
          <w:rFonts w:eastAsia="Times New Roman"/>
          <w:kern w:val="0"/>
          <w:sz w:val="21"/>
          <w:szCs w:val="21"/>
        </w:rPr>
        <w:t>Sheol</w:t>
      </w:r>
      <w:proofErr w:type="spellEnd"/>
      <w:r w:rsidRPr="00F6333B">
        <w:rPr>
          <w:rFonts w:eastAsia="Times New Roman"/>
          <w:kern w:val="0"/>
          <w:sz w:val="21"/>
          <w:szCs w:val="21"/>
        </w:rPr>
        <w:t>; I will redeem them from Death." God is always ready to forgive and restore those who turn back to Him with sincere hearts. Repentance is not just about feeling sorry but about changing direction and aligning our lives with God's will.</w:t>
      </w:r>
    </w:p>
    <w:p w14:paraId="43BE4F8D" w14:textId="77777777" w:rsidR="00617C38" w:rsidRDefault="00617C38" w:rsidP="00617C38">
      <w:pPr>
        <w:spacing w:line="247" w:lineRule="auto"/>
      </w:pPr>
      <w:r w:rsidRPr="00F6333B">
        <w:rPr>
          <w:rFonts w:eastAsia="Times New Roman"/>
          <w:kern w:val="0"/>
          <w:sz w:val="21"/>
          <w:szCs w:val="21"/>
        </w:rPr>
        <w:t>1. How can recognizing past mistakes lead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repentance in your spiritual journey?</w:t>
      </w:r>
    </w:p>
    <w:p w14:paraId="61A08192" w14:textId="1A2620A0"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Judgment</w:t>
      </w:r>
    </w:p>
    <w:p w14:paraId="6597A61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7 warns, "So I will be like a lion to them; like a leopard I will lurk by the path." God's judgment is certain for those who persist in rebellion. This serves as a sobering reminder of the seriousness of sin and the need to live in obedience to God's commands. His justice is as real as His mercy.</w:t>
      </w:r>
    </w:p>
    <w:p w14:paraId="05CC8BD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God's judgment in Hosea 13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certainty in judgment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expectations to avoid judgment? </w:t>
      </w:r>
    </w:p>
    <w:p w14:paraId="2096EDF3"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835EE4"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74DF9080" w14:textId="77777777" w:rsidR="00617C38" w:rsidRDefault="00617C38" w:rsidP="00617C38">
      <w:pPr>
        <w:spacing w:line="247" w:lineRule="auto"/>
        <w:rPr>
          <w:rFonts w:eastAsia="Times New Roman"/>
          <w:b/>
          <w:bCs/>
          <w:kern w:val="0"/>
          <w:sz w:val="21"/>
          <w:szCs w:val="21"/>
        </w:rPr>
      </w:pPr>
    </w:p>
    <w:p w14:paraId="131D80C3" w14:textId="76DC1A08"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Call to Remember God's Past Faithfulness</w:t>
      </w:r>
    </w:p>
    <w:p w14:paraId="6DE1818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13:5 says, "I knew you in the wilderness, in the land of drought." Remembering how God has been faithful in the past can strengthen our faith in the present. Reflecting on His past provisions and guidance can encourage us to trust Him more deeply, even in challenging times.</w:t>
      </w:r>
    </w:p>
    <w:p w14:paraId="7F32AC7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remembering God's past faithfulness influence your response to current challenges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actions is crucial for maintaining trust in Him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regularly remind yourself of God's faithfulness in your life? </w:t>
      </w:r>
    </w:p>
    <w:p w14:paraId="5610749A"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Solutions</w:t>
      </w:r>
    </w:p>
    <w:p w14:paraId="50562A83"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10 questions, "Where is your king now to save you in all your cities?" This highlights the futility of relying on human leaders or solutions for ultimate salvation. While human efforts have their place, they cannot replace the divine intervention and guidance that only God can provide.</w:t>
      </w:r>
    </w:p>
    <w:p w14:paraId="14A9B304"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when you're relying on human solutions instead of seeking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human solutions often fail to provide lasting peace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God's wisdom over human strategies in challenging situations? </w:t>
      </w:r>
    </w:p>
    <w:p w14:paraId="7C931BFF"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576E20"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0F4028A8" w14:textId="77777777" w:rsidR="00617C38" w:rsidRDefault="00617C38" w:rsidP="00617C38">
      <w:pPr>
        <w:spacing w:line="247" w:lineRule="auto"/>
        <w:rPr>
          <w:rFonts w:eastAsia="Times New Roman"/>
          <w:b/>
          <w:bCs/>
          <w:kern w:val="0"/>
          <w:sz w:val="21"/>
          <w:szCs w:val="21"/>
        </w:rPr>
      </w:pPr>
    </w:p>
    <w:p w14:paraId="4D45689C" w14:textId="60289099"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Power of God's Love</w:t>
      </w:r>
    </w:p>
    <w:p w14:paraId="7ACAFF7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Despite the warnings and judgments, God's love remains a central theme. Hosea 13:14 reveals His heart, "I will have compassion on them." God's love is relentless and redemptive, always seeking to restore and renew. Embracing His love can transform our lives and lead us to a deeper relationship with Him.</w:t>
      </w:r>
    </w:p>
    <w:p w14:paraId="58B6529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recognize and respond to God's love in your daily life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powerful even when we stray from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love to others around you? </w:t>
      </w:r>
    </w:p>
    <w:p w14:paraId="658A4749"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04DDA7B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chapter concludes with a promise of redemption. Hosea 13:14 assures, "I will redeem them from Death." This points to the ultimate hope we have in Christ, who conquered death and offers eternal life to all who believe. This hope is the anchor for our souls, providing assurance and peace in a world of uncertainty.</w:t>
      </w:r>
    </w:p>
    <w:p w14:paraId="4677FC6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By reflecting on these lessons from Hosea 13, we can draw closer to God, align our lives with His purposes, and experience the abundant life He promises.</w:t>
      </w:r>
    </w:p>
    <w:p w14:paraId="041B1553" w14:textId="77777777" w:rsidR="00617C38"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past mistakes in Hosea 13 inspire hope for personal redemption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the hope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judgment in Hosea 13 motivate you to seek redemption and transformation?</w:t>
      </w:r>
      <w:r w:rsidRPr="001B37DC">
        <w:br w:type="page"/>
      </w:r>
    </w:p>
    <w:p w14:paraId="1E0DC814" w14:textId="77777777" w:rsidR="00617C38" w:rsidRPr="00617C38" w:rsidRDefault="00617C38" w:rsidP="00617C38">
      <w:pPr>
        <w:spacing w:line="247" w:lineRule="auto"/>
        <w:jc w:val="center"/>
        <w:outlineLvl w:val="0"/>
        <w:rPr>
          <w:rFonts w:eastAsia="Times New Roman"/>
          <w:b/>
          <w:bCs/>
          <w:kern w:val="36"/>
          <w:sz w:val="32"/>
          <w:szCs w:val="32"/>
        </w:rPr>
      </w:pPr>
      <w:r w:rsidRPr="00617C38">
        <w:rPr>
          <w:rFonts w:eastAsia="Times New Roman"/>
          <w:b/>
          <w:bCs/>
          <w:kern w:val="36"/>
          <w:sz w:val="32"/>
          <w:szCs w:val="32"/>
        </w:rPr>
        <w:t>Hosea 14 Teaching Points and Bible Study Questions</w:t>
      </w:r>
    </w:p>
    <w:p w14:paraId="11C16037" w14:textId="2B647E2A"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Return to the Lord with Sincerity</w:t>
      </w:r>
    </w:p>
    <w:p w14:paraId="4294D34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14:1 invites us with open arms: "Return, O Israel, to the LORD your God, for you have stumbled because of your iniquity." This is a call to genuine repentance, a heartfelt turning back to God. It's a reminder that no matter how far we've strayed, God is always ready to welcome us back. The key is sincerity—acknowledging our missteps and seeking His forgiveness with a true heart.</w:t>
      </w:r>
    </w:p>
    <w:p w14:paraId="6279441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demonstrate sincerity in your return to the Lord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repentance is genuine and heartfelt?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sincerity is crucial in your relationship with God? </w:t>
      </w:r>
    </w:p>
    <w:p w14:paraId="6135501C"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Offer Words of Repentance</w:t>
      </w:r>
    </w:p>
    <w:p w14:paraId="554F3FC0"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Hosea 14:2, we are encouraged to "Take words with you and return to the LORD." This highlights the power of our words in repentance. It's not just about feeling sorry; it's about expressing it. When we confess our sins and ask for forgiveness, we are actively participating in the healing process. Our words can be a bridge back to a right relationship with God.</w:t>
      </w:r>
    </w:p>
    <w:p w14:paraId="5C4D9312"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incorporate words of repentance into your daily prayer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sincere repentance is crucial for personal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094E1F59"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2D1078"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381C9A7" w14:textId="77777777" w:rsidR="00617C38" w:rsidRDefault="00617C38" w:rsidP="00617C38">
      <w:pPr>
        <w:spacing w:line="247" w:lineRule="auto"/>
        <w:rPr>
          <w:rFonts w:eastAsia="Times New Roman"/>
          <w:b/>
          <w:bCs/>
          <w:kern w:val="0"/>
          <w:sz w:val="21"/>
          <w:szCs w:val="21"/>
        </w:rPr>
      </w:pPr>
    </w:p>
    <w:p w14:paraId="27101014" w14:textId="0BDDB552"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God’s Promise of Healing</w:t>
      </w:r>
    </w:p>
    <w:p w14:paraId="2E459061"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Verse 4 brings a beautiful promise: "I will heal their apostasy; I will freely love them, for My anger has turned away from them." This is a powerful assurance that God is not only willing to forgive but also to heal the wounds caused by our sins. His love is unconditional and transformative, turning our brokenness into wholeness.</w:t>
      </w:r>
    </w:p>
    <w:p w14:paraId="3DC0AD29"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God's promise of healing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experience spiritual renewal as described in Hosea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healing is essential for personal growth and transformation? </w:t>
      </w:r>
    </w:p>
    <w:p w14:paraId="23BFC228"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Flourishing Under God’s Care</w:t>
      </w:r>
    </w:p>
    <w:p w14:paraId="0E883E3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14:5-6 paints a vivid picture of growth and prosperity: "I will be like the dew to Israel; he will blossom like the lily and take root like the cedars of Lebanon." When we align ourselves with God, we thrive. His presence is like refreshing dew, nurturing us to bloom and grow strong. This is a reminder that true flourishing comes from being rooted in Him.</w:t>
      </w:r>
    </w:p>
    <w:p w14:paraId="1BC79AF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God's promise of flourishing to your personal growth and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returning to God leads to a more fulfilling and abundant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flourishing under God's care in daily challenges? </w:t>
      </w:r>
    </w:p>
    <w:p w14:paraId="72B603A4"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CDE04D"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5BBBF45D" w14:textId="77777777" w:rsidR="00617C38" w:rsidRDefault="00617C38" w:rsidP="00617C38">
      <w:pPr>
        <w:spacing w:line="247" w:lineRule="auto"/>
        <w:rPr>
          <w:rFonts w:eastAsia="Times New Roman"/>
          <w:b/>
          <w:bCs/>
          <w:kern w:val="0"/>
          <w:sz w:val="21"/>
          <w:szCs w:val="21"/>
        </w:rPr>
      </w:pPr>
    </w:p>
    <w:p w14:paraId="539117E0" w14:textId="0722C3BE"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Beauty of God’s Restoration</w:t>
      </w:r>
    </w:p>
    <w:p w14:paraId="004DC8EA"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In verse 7, we see the beauty of restoration: "They will return and dwell beneath My shadow; they will flourish like the grain, and blossom like the vine." God’s restoration is not just about returning to a previous state but about becoming something even more beautiful. Under His care, we are transformed and made new, reflecting His glory.</w:t>
      </w:r>
    </w:p>
    <w:p w14:paraId="1F51B9AA" w14:textId="77777777" w:rsidR="00617C38" w:rsidRDefault="00617C38" w:rsidP="00617C38">
      <w:pPr>
        <w:spacing w:line="247" w:lineRule="auto"/>
      </w:pPr>
      <w:r w:rsidRPr="00F6333B">
        <w:rPr>
          <w:rFonts w:eastAsia="Times New Roman"/>
          <w:kern w:val="0"/>
          <w:sz w:val="21"/>
          <w:szCs w:val="21"/>
        </w:rPr>
        <w:t>1. How can you apply God's promise of restoration in Hosea 14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restoration is described as beautiful, and how can you reflect that beauty?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experience the renewal and growth promised in Hosea 14?</w:t>
      </w:r>
    </w:p>
    <w:p w14:paraId="762BAD1F" w14:textId="4BDE0424"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Abandon Idols for True Worship</w:t>
      </w:r>
    </w:p>
    <w:p w14:paraId="049D685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14:8 challenges us to let go of false idols: "O Ephraim, what have I to do with idols? It is I who answer and watch over you." This is a call to examine our lives and identify anything that takes God’s rightful place. True worship is about focusing solely on Him, recognizing that He alone is our provider and protector.</w:t>
      </w:r>
    </w:p>
    <w:p w14:paraId="25B9730E"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abandon modern-day idols in your life to focus on true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worship requires turning away from idols, and how can this transform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remains genuine and free from idolatry? </w:t>
      </w:r>
    </w:p>
    <w:p w14:paraId="1727C08C"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6FA4C3"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1991DEF8" w14:textId="77777777" w:rsidR="00617C38" w:rsidRDefault="00617C38" w:rsidP="00617C38">
      <w:pPr>
        <w:spacing w:line="247" w:lineRule="auto"/>
        <w:rPr>
          <w:rFonts w:eastAsia="Times New Roman"/>
          <w:b/>
          <w:bCs/>
          <w:kern w:val="0"/>
          <w:sz w:val="21"/>
          <w:szCs w:val="21"/>
        </w:rPr>
      </w:pPr>
    </w:p>
    <w:p w14:paraId="567FAD90" w14:textId="1610B239"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God’s Unfailing Provision</w:t>
      </w:r>
    </w:p>
    <w:p w14:paraId="7B32401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latter part of verse 8 reassures us: "I am like a green pine tree; your fruit comes from Me." This is a reminder that all our blessings and sustenance come from God. He is our source of life and abundance. When we rely on Him, we are never in want, for He provides all that we need.</w:t>
      </w:r>
    </w:p>
    <w:p w14:paraId="51D240FF"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rely on God's unfailing provision in times of personal scarcity or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is described as healing and growth in Hosea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provision daily? </w:t>
      </w:r>
    </w:p>
    <w:p w14:paraId="0A1453C7"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Wisdom in Understanding God’s Ways</w:t>
      </w:r>
    </w:p>
    <w:p w14:paraId="48DEA44D"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Hosea 14:9 offers a profound insight: "Who is wise? Let him understand these things. Who is discerning? Let him know them." Wisdom is not just about knowledge but about understanding God’s ways and applying them to our lives. It’s about discerning His truth and living it out daily, leading to a life of purpose and fulfillment.</w:t>
      </w:r>
    </w:p>
    <w:p w14:paraId="205201DB"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apply wisdom to better understand and follow God's ways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essential for comprehending God's intentions and actions in Hosea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wisdom in discerning God's guidance and direction? </w:t>
      </w:r>
    </w:p>
    <w:p w14:paraId="4C0AAC39" w14:textId="77777777" w:rsidR="00617C38" w:rsidRDefault="00617C38" w:rsidP="00617C3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F64BB0" w14:textId="77777777" w:rsidR="00617C38" w:rsidRDefault="00617C38">
      <w:pPr>
        <w:spacing w:after="0" w:line="240" w:lineRule="auto"/>
        <w:rPr>
          <w:rFonts w:eastAsia="Times New Roman"/>
          <w:b/>
          <w:bCs/>
          <w:kern w:val="0"/>
          <w:sz w:val="21"/>
          <w:szCs w:val="21"/>
        </w:rPr>
      </w:pPr>
      <w:r>
        <w:rPr>
          <w:rFonts w:eastAsia="Times New Roman"/>
          <w:b/>
          <w:bCs/>
          <w:kern w:val="0"/>
          <w:sz w:val="21"/>
          <w:szCs w:val="21"/>
        </w:rPr>
        <w:br w:type="page"/>
      </w:r>
    </w:p>
    <w:p w14:paraId="292B91D7" w14:textId="77777777" w:rsidR="00617C38" w:rsidRDefault="00617C38" w:rsidP="00617C38">
      <w:pPr>
        <w:spacing w:line="247" w:lineRule="auto"/>
        <w:rPr>
          <w:rFonts w:eastAsia="Times New Roman"/>
          <w:b/>
          <w:bCs/>
          <w:kern w:val="0"/>
          <w:sz w:val="21"/>
          <w:szCs w:val="21"/>
        </w:rPr>
      </w:pPr>
    </w:p>
    <w:p w14:paraId="051DE6E9" w14:textId="25C24707" w:rsidR="00617C38" w:rsidRPr="00F6333B" w:rsidRDefault="00617C38" w:rsidP="00617C38">
      <w:pPr>
        <w:spacing w:line="247" w:lineRule="auto"/>
        <w:rPr>
          <w:rFonts w:eastAsia="Times New Roman"/>
          <w:kern w:val="0"/>
          <w:sz w:val="21"/>
          <w:szCs w:val="21"/>
        </w:rPr>
      </w:pPr>
      <w:r w:rsidRPr="00F6333B">
        <w:rPr>
          <w:rFonts w:eastAsia="Times New Roman"/>
          <w:b/>
          <w:bCs/>
          <w:kern w:val="0"/>
          <w:sz w:val="21"/>
          <w:szCs w:val="21"/>
        </w:rPr>
        <w:t>The Righteous Path is Straight</w:t>
      </w:r>
    </w:p>
    <w:p w14:paraId="67301C8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The same verse continues, "For the ways of the LORD are right, and the righteous walk in them." Walking in God’s ways leads to a straight path, free from the confusion and chaos of sin. It’s a path of righteousness that brings peace and clarity, guiding us toward His eternal promises.</w:t>
      </w:r>
    </w:p>
    <w:p w14:paraId="3BC38DD5"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1. How can you identify and stay on the righteous path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righteous path is described as straight, and how does this impact your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the straight path of righteousness? </w:t>
      </w:r>
    </w:p>
    <w:p w14:paraId="58250AF4" w14:textId="77777777" w:rsidR="00617C38" w:rsidRPr="00F6333B" w:rsidRDefault="00617C38" w:rsidP="00617C3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Rebellion</w:t>
      </w:r>
    </w:p>
    <w:p w14:paraId="20222608" w14:textId="77777777" w:rsidR="00617C38" w:rsidRPr="00F6333B" w:rsidRDefault="00617C38" w:rsidP="00617C38">
      <w:pPr>
        <w:spacing w:line="247" w:lineRule="auto"/>
        <w:rPr>
          <w:rFonts w:eastAsia="Times New Roman"/>
          <w:kern w:val="0"/>
          <w:sz w:val="21"/>
          <w:szCs w:val="21"/>
        </w:rPr>
      </w:pPr>
      <w:r w:rsidRPr="00F6333B">
        <w:rPr>
          <w:rFonts w:eastAsia="Times New Roman"/>
          <w:kern w:val="0"/>
          <w:sz w:val="21"/>
          <w:szCs w:val="21"/>
        </w:rPr>
        <w:t>Finally, Hosea 14:9 warns, "But the rebellious stumble in them." This is a sobering reminder that turning away from God leads to stumbling and hardship. Rebellion against His ways results in unnecessary struggles. Choosing to follow Him, however, leads to stability and joy, as we walk in the light of His truth.</w:t>
      </w:r>
    </w:p>
    <w:p w14:paraId="0D11A2C7" w14:textId="5919D041" w:rsidR="00F6333B" w:rsidRPr="001B37DC" w:rsidRDefault="00617C38" w:rsidP="00617C38">
      <w:pPr>
        <w:spacing w:line="247" w:lineRule="auto"/>
        <w:rPr>
          <w:rFonts w:eastAsia="Times New Roman"/>
          <w:kern w:val="0"/>
          <w:sz w:val="21"/>
          <w:szCs w:val="21"/>
        </w:rPr>
      </w:pPr>
      <w:r w:rsidRPr="00F6333B">
        <w:rPr>
          <w:rFonts w:eastAsia="Times New Roman"/>
          <w:kern w:val="0"/>
          <w:sz w:val="21"/>
          <w:szCs w:val="21"/>
        </w:rPr>
        <w:t>1. How can recognizing the consequences of rebellion in Hosea 14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turning away from rebellious actions as described in Hosea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response to rebellion in Hosea 14 encourage you to seek reconciliation?</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DC039" w14:textId="77777777" w:rsidR="007B4F73" w:rsidRDefault="007B4F73" w:rsidP="00993188">
      <w:pPr>
        <w:spacing w:after="0" w:line="240" w:lineRule="auto"/>
      </w:pPr>
      <w:r>
        <w:separator/>
      </w:r>
    </w:p>
  </w:endnote>
  <w:endnote w:type="continuationSeparator" w:id="0">
    <w:p w14:paraId="18F45DF3" w14:textId="77777777" w:rsidR="007B4F73" w:rsidRDefault="007B4F73"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8DD1"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A0393D3"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64AB3BC"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7CA7" w14:textId="77777777" w:rsidR="007F1F09" w:rsidRPr="007F1F09" w:rsidRDefault="007F1F09" w:rsidP="00506EB5">
    <w:pPr>
      <w:pStyle w:val="Footer"/>
      <w:framePr w:wrap="none" w:vAnchor="text" w:hAnchor="margin" w:xAlign="center" w:y="1"/>
      <w:rPr>
        <w:rStyle w:val="PageNumber"/>
        <w:sz w:val="11"/>
        <w:szCs w:val="11"/>
      </w:rPr>
    </w:pPr>
  </w:p>
  <w:p w14:paraId="4B0112A5"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3352713"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BF65F8F" wp14:editId="75BCCA6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6AE19B3" wp14:editId="401CD619">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8C34B"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00A6"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3407E108"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06732" w14:textId="77777777" w:rsidR="007B4F73" w:rsidRDefault="007B4F73" w:rsidP="00993188">
      <w:pPr>
        <w:spacing w:after="0" w:line="240" w:lineRule="auto"/>
      </w:pPr>
      <w:r>
        <w:separator/>
      </w:r>
    </w:p>
  </w:footnote>
  <w:footnote w:type="continuationSeparator" w:id="0">
    <w:p w14:paraId="4FE704E4" w14:textId="77777777" w:rsidR="007B4F73" w:rsidRDefault="007B4F73"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C38"/>
    <w:rsid w:val="00000CDF"/>
    <w:rsid w:val="00037514"/>
    <w:rsid w:val="000421EA"/>
    <w:rsid w:val="00051B34"/>
    <w:rsid w:val="000B6F4F"/>
    <w:rsid w:val="00153A4F"/>
    <w:rsid w:val="00177C6D"/>
    <w:rsid w:val="0019445F"/>
    <w:rsid w:val="00194992"/>
    <w:rsid w:val="001B37DC"/>
    <w:rsid w:val="001B511C"/>
    <w:rsid w:val="001C43A9"/>
    <w:rsid w:val="001E4954"/>
    <w:rsid w:val="00223D2A"/>
    <w:rsid w:val="002358CF"/>
    <w:rsid w:val="003211B8"/>
    <w:rsid w:val="00351FC4"/>
    <w:rsid w:val="00365196"/>
    <w:rsid w:val="00391B5E"/>
    <w:rsid w:val="00397296"/>
    <w:rsid w:val="003B6791"/>
    <w:rsid w:val="004F1534"/>
    <w:rsid w:val="004F7C83"/>
    <w:rsid w:val="005218D9"/>
    <w:rsid w:val="00590404"/>
    <w:rsid w:val="005C237B"/>
    <w:rsid w:val="00617C38"/>
    <w:rsid w:val="00661B7E"/>
    <w:rsid w:val="006762E8"/>
    <w:rsid w:val="00687503"/>
    <w:rsid w:val="00692F03"/>
    <w:rsid w:val="00741D82"/>
    <w:rsid w:val="00762403"/>
    <w:rsid w:val="0078350E"/>
    <w:rsid w:val="00793C4A"/>
    <w:rsid w:val="007B4F73"/>
    <w:rsid w:val="007E2F25"/>
    <w:rsid w:val="007F1F09"/>
    <w:rsid w:val="00800A60"/>
    <w:rsid w:val="00840C19"/>
    <w:rsid w:val="0086139F"/>
    <w:rsid w:val="00870740"/>
    <w:rsid w:val="0087297B"/>
    <w:rsid w:val="00875463"/>
    <w:rsid w:val="00887FAA"/>
    <w:rsid w:val="00910FC8"/>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EF638E"/>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F58A9"/>
  <w15:chartTrackingRefBased/>
  <w15:docId w15:val="{7F0026BF-8338-446B-A522-4D4F16D3B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8</TotalTime>
  <Pages>71</Pages>
  <Words>13944</Words>
  <Characters>79485</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2025-12-31T06:52:00Z</dcterms:created>
  <dcterms:modified xsi:type="dcterms:W3CDTF">2026-01-12T03:41:00Z</dcterms:modified>
</cp:coreProperties>
</file>